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4289B" w14:textId="475480B7" w:rsidR="0018174D" w:rsidRPr="006A3987" w:rsidRDefault="00EE0FA4" w:rsidP="0033175C">
      <w:pPr>
        <w:pStyle w:val="berschrift2"/>
        <w:spacing w:before="0"/>
        <w:rPr>
          <w:sz w:val="22"/>
          <w:szCs w:val="22"/>
          <w:lang w:val="fr-FR"/>
        </w:rPr>
      </w:pPr>
      <w:r w:rsidRPr="006A3987">
        <w:rPr>
          <w:noProof/>
          <w:sz w:val="40"/>
          <w:szCs w:val="40"/>
          <w:lang w:val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F29D02" wp14:editId="737E23E0">
                <wp:simplePos x="0" y="0"/>
                <wp:positionH relativeFrom="column">
                  <wp:posOffset>14605</wp:posOffset>
                </wp:positionH>
                <wp:positionV relativeFrom="paragraph">
                  <wp:posOffset>646918</wp:posOffset>
                </wp:positionV>
                <wp:extent cx="9278620" cy="0"/>
                <wp:effectExtent l="0" t="0" r="0" b="0"/>
                <wp:wrapNone/>
                <wp:docPr id="1269231667" name="Gerader Verbind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78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E4E61" id="Gerader Verbinde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50.95pt" to="731.7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6922CD" w:rsidRPr="006A3987">
        <w:rPr>
          <w:sz w:val="40"/>
          <w:szCs w:val="40"/>
          <w:lang w:val="fr-FR"/>
        </w:rPr>
        <w:t xml:space="preserve">Checklist </w:t>
      </w:r>
      <w:r w:rsidR="00340A5F" w:rsidRPr="006A3987">
        <w:rPr>
          <w:sz w:val="40"/>
          <w:szCs w:val="40"/>
          <w:lang w:val="fr-FR"/>
        </w:rPr>
        <w:t>P</w:t>
      </w:r>
      <w:r w:rsidR="000F0F5B" w:rsidRPr="006A3987">
        <w:rPr>
          <w:sz w:val="40"/>
          <w:szCs w:val="40"/>
          <w:lang w:val="fr-FR"/>
        </w:rPr>
        <w:t>rojet</w:t>
      </w:r>
      <w:r w:rsidR="00340A5F" w:rsidRPr="006A3987">
        <w:rPr>
          <w:sz w:val="40"/>
          <w:szCs w:val="40"/>
          <w:lang w:val="fr-FR"/>
        </w:rPr>
        <w:t>s des parcs</w:t>
      </w:r>
      <w:r w:rsidR="00876D4A" w:rsidRPr="006A3987">
        <w:rPr>
          <w:sz w:val="40"/>
          <w:szCs w:val="40"/>
          <w:lang w:val="fr-FR"/>
        </w:rPr>
        <w:br/>
      </w:r>
      <w:r w:rsidR="0018174D" w:rsidRPr="006A3987">
        <w:rPr>
          <w:b/>
          <w:bCs/>
          <w:color w:val="00625C"/>
          <w:sz w:val="10"/>
          <w:szCs w:val="10"/>
          <w:lang w:val="fr-FR"/>
        </w:rPr>
        <w:br/>
      </w:r>
      <w:r w:rsidR="00C01165" w:rsidRPr="006A3987">
        <w:rPr>
          <w:sz w:val="22"/>
          <w:szCs w:val="22"/>
          <w:lang w:val="fr-FR"/>
        </w:rPr>
        <w:t>Par</w:t>
      </w:r>
      <w:r w:rsidR="00F119EF" w:rsidRPr="006A3987">
        <w:rPr>
          <w:sz w:val="22"/>
          <w:szCs w:val="22"/>
          <w:lang w:val="fr-FR"/>
        </w:rPr>
        <w:t>c</w:t>
      </w:r>
      <w:r w:rsidR="00C01165" w:rsidRPr="006A3987">
        <w:rPr>
          <w:sz w:val="22"/>
          <w:szCs w:val="22"/>
          <w:lang w:val="fr-FR"/>
        </w:rPr>
        <w:t xml:space="preserve">:                           </w:t>
      </w:r>
      <w:r w:rsidR="00F119EF" w:rsidRPr="006A3987">
        <w:rPr>
          <w:sz w:val="22"/>
          <w:szCs w:val="22"/>
          <w:lang w:val="fr-FR"/>
        </w:rPr>
        <w:t>ID du projet</w:t>
      </w:r>
      <w:r w:rsidR="00265CB2" w:rsidRPr="006A3987">
        <w:rPr>
          <w:sz w:val="22"/>
          <w:szCs w:val="22"/>
          <w:lang w:val="fr-FR"/>
        </w:rPr>
        <w:t xml:space="preserve">:    </w:t>
      </w:r>
      <w:r w:rsidR="00C01165" w:rsidRPr="006A3987">
        <w:rPr>
          <w:sz w:val="22"/>
          <w:szCs w:val="22"/>
          <w:lang w:val="fr-FR"/>
        </w:rPr>
        <w:t xml:space="preserve">            </w:t>
      </w:r>
      <w:r w:rsidR="00F119EF" w:rsidRPr="006A3987">
        <w:rPr>
          <w:sz w:val="22"/>
          <w:szCs w:val="22"/>
          <w:lang w:val="fr-FR"/>
        </w:rPr>
        <w:t>Titre</w:t>
      </w:r>
      <w:r w:rsidR="00265CB2" w:rsidRPr="006A3987">
        <w:rPr>
          <w:sz w:val="22"/>
          <w:szCs w:val="22"/>
          <w:lang w:val="fr-FR"/>
        </w:rPr>
        <w:t xml:space="preserve">: </w:t>
      </w:r>
      <w:r w:rsidR="00C01165" w:rsidRPr="006A3987">
        <w:rPr>
          <w:sz w:val="22"/>
          <w:szCs w:val="22"/>
          <w:lang w:val="fr-FR"/>
        </w:rPr>
        <w:t xml:space="preserve">                   </w:t>
      </w:r>
      <w:r w:rsidR="00F119EF" w:rsidRPr="006A3987">
        <w:rPr>
          <w:sz w:val="22"/>
          <w:szCs w:val="22"/>
          <w:lang w:val="fr-FR"/>
        </w:rPr>
        <w:t>Série de proje</w:t>
      </w:r>
      <w:r w:rsidR="00E6031C" w:rsidRPr="006A3987">
        <w:rPr>
          <w:sz w:val="22"/>
          <w:szCs w:val="22"/>
          <w:lang w:val="fr-FR"/>
        </w:rPr>
        <w:t xml:space="preserve">ts :                               </w:t>
      </w:r>
    </w:p>
    <w:p w14:paraId="17E69BA0" w14:textId="77777777" w:rsidR="000F0F5B" w:rsidRPr="006A3987" w:rsidRDefault="000F0F5B" w:rsidP="000F0F5B">
      <w:pPr>
        <w:spacing w:after="0"/>
        <w:ind w:left="0"/>
        <w:rPr>
          <w:lang w:val="fr-FR"/>
        </w:rPr>
      </w:pPr>
    </w:p>
    <w:p w14:paraId="04ED1063" w14:textId="59E3BDB5" w:rsidR="000F0F5B" w:rsidRPr="009B31C0" w:rsidRDefault="000F0F5B" w:rsidP="000F0F5B">
      <w:pPr>
        <w:spacing w:after="0"/>
        <w:ind w:left="0"/>
        <w:rPr>
          <w:sz w:val="18"/>
          <w:szCs w:val="18"/>
          <w:lang w:val="fr-CH"/>
        </w:rPr>
      </w:pPr>
      <w:r w:rsidRPr="006A3987">
        <w:rPr>
          <w:sz w:val="18"/>
          <w:szCs w:val="18"/>
          <w:lang w:val="fr-FR"/>
        </w:rPr>
        <w:t>* Champ obligatoire dans la ba</w:t>
      </w:r>
      <w:r w:rsidR="004D1A19">
        <w:rPr>
          <w:sz w:val="18"/>
          <w:szCs w:val="18"/>
          <w:lang w:val="fr-FR"/>
        </w:rPr>
        <w:t>nque</w:t>
      </w:r>
      <w:r w:rsidRPr="006A3987">
        <w:rPr>
          <w:sz w:val="18"/>
          <w:szCs w:val="18"/>
          <w:lang w:val="fr-FR"/>
        </w:rPr>
        <w:t xml:space="preserve"> de données du projet</w:t>
      </w:r>
      <w:r w:rsidR="004D1A19">
        <w:rPr>
          <w:sz w:val="18"/>
          <w:szCs w:val="18"/>
          <w:lang w:val="fr-FR"/>
        </w:rPr>
        <w:t xml:space="preserve"> </w:t>
      </w:r>
      <w:r w:rsidR="004D1A19" w:rsidRPr="00AD5444">
        <w:rPr>
          <w:sz w:val="18"/>
          <w:szCs w:val="18"/>
          <w:lang w:val="fr-FR"/>
        </w:rPr>
        <w:t xml:space="preserve">/ </w:t>
      </w:r>
      <w:r w:rsidR="009B31C0" w:rsidRPr="00AD5444">
        <w:rPr>
          <w:sz w:val="18"/>
          <w:szCs w:val="18"/>
          <w:lang w:val="fr-CH"/>
        </w:rPr>
        <w:t xml:space="preserve">** </w:t>
      </w:r>
      <w:r w:rsidR="00092CB4" w:rsidRPr="00AD5444">
        <w:rPr>
          <w:sz w:val="18"/>
          <w:szCs w:val="18"/>
          <w:lang w:val="fr-CH"/>
        </w:rPr>
        <w:t>n’est pas publié sur</w:t>
      </w:r>
      <w:r w:rsidR="009B31C0" w:rsidRPr="00AD5444">
        <w:rPr>
          <w:sz w:val="18"/>
          <w:szCs w:val="18"/>
          <w:lang w:val="fr-CH"/>
        </w:rPr>
        <w:t xml:space="preserve"> </w:t>
      </w:r>
      <w:proofErr w:type="spellStart"/>
      <w:r w:rsidR="009B31C0" w:rsidRPr="00AD5444">
        <w:rPr>
          <w:sz w:val="18"/>
          <w:szCs w:val="18"/>
          <w:lang w:val="fr-CH"/>
        </w:rPr>
        <w:t>parks.swiss</w:t>
      </w:r>
      <w:proofErr w:type="spellEnd"/>
      <w:r w:rsidR="009B31C0" w:rsidRPr="00AD5444">
        <w:rPr>
          <w:sz w:val="18"/>
          <w:szCs w:val="18"/>
          <w:lang w:val="fr-CH"/>
        </w:rPr>
        <w:t xml:space="preserve"> </w:t>
      </w:r>
    </w:p>
    <w:p w14:paraId="159A4F7A" w14:textId="493510FD" w:rsidR="000F0F5B" w:rsidRPr="00092CB4" w:rsidRDefault="000F0F5B" w:rsidP="000F0F5B">
      <w:pPr>
        <w:spacing w:after="0"/>
        <w:ind w:left="0"/>
        <w:rPr>
          <w:sz w:val="18"/>
          <w:szCs w:val="18"/>
          <w:lang w:val="fr-CH"/>
        </w:rPr>
      </w:pPr>
      <w:r w:rsidRPr="00092CB4">
        <w:rPr>
          <w:sz w:val="18"/>
          <w:szCs w:val="18"/>
          <w:lang w:val="fr-CH"/>
        </w:rPr>
        <w:t xml:space="preserve">Statut : </w:t>
      </w:r>
      <w:r w:rsidRPr="00092CB4">
        <w:rPr>
          <w:sz w:val="18"/>
          <w:szCs w:val="18"/>
          <w:highlight w:val="green"/>
          <w:lang w:val="fr-CH"/>
        </w:rPr>
        <w:t>vert</w:t>
      </w:r>
      <w:r w:rsidRPr="00092CB4">
        <w:rPr>
          <w:sz w:val="18"/>
          <w:szCs w:val="18"/>
          <w:lang w:val="fr-CH"/>
        </w:rPr>
        <w:t xml:space="preserve"> = OK / </w:t>
      </w:r>
      <w:r w:rsidR="00521F4F" w:rsidRPr="00092CB4">
        <w:rPr>
          <w:sz w:val="18"/>
          <w:szCs w:val="18"/>
          <w:shd w:val="clear" w:color="auto" w:fill="FFC000"/>
          <w:lang w:val="fr-CH"/>
        </w:rPr>
        <w:t>orange</w:t>
      </w:r>
      <w:r w:rsidRPr="00092CB4">
        <w:rPr>
          <w:sz w:val="18"/>
          <w:szCs w:val="18"/>
          <w:lang w:val="fr-CH"/>
        </w:rPr>
        <w:t xml:space="preserve"> = </w:t>
      </w:r>
      <w:r w:rsidR="00521F4F" w:rsidRPr="00092CB4">
        <w:rPr>
          <w:sz w:val="18"/>
          <w:szCs w:val="18"/>
          <w:lang w:val="fr-CH"/>
        </w:rPr>
        <w:t>nécessite des adaptations</w:t>
      </w:r>
      <w:r w:rsidR="004D582E" w:rsidRPr="00092CB4">
        <w:rPr>
          <w:sz w:val="18"/>
          <w:szCs w:val="18"/>
          <w:lang w:val="fr-CH"/>
        </w:rPr>
        <w:t xml:space="preserve"> / </w:t>
      </w:r>
      <w:r w:rsidR="004D582E" w:rsidRPr="00092CB4">
        <w:rPr>
          <w:sz w:val="18"/>
          <w:szCs w:val="18"/>
          <w:shd w:val="clear" w:color="auto" w:fill="E7E6E6" w:themeFill="background2"/>
          <w:lang w:val="fr-CH"/>
        </w:rPr>
        <w:t>Gris </w:t>
      </w:r>
      <w:r w:rsidR="004D582E" w:rsidRPr="00092CB4">
        <w:rPr>
          <w:sz w:val="18"/>
          <w:szCs w:val="18"/>
          <w:lang w:val="fr-CH"/>
        </w:rPr>
        <w:t xml:space="preserve">= </w:t>
      </w:r>
      <w:r w:rsidR="00092CB4" w:rsidRPr="00AD5444">
        <w:rPr>
          <w:sz w:val="18"/>
          <w:szCs w:val="18"/>
          <w:lang w:val="fr-CH"/>
        </w:rPr>
        <w:t xml:space="preserve">pas de commentaires, car pas relevant pour </w:t>
      </w:r>
      <w:proofErr w:type="spellStart"/>
      <w:r w:rsidR="00CC1777" w:rsidRPr="00AD5444">
        <w:rPr>
          <w:sz w:val="18"/>
          <w:szCs w:val="18"/>
          <w:lang w:val="fr-CH"/>
        </w:rPr>
        <w:t>parks.swiss</w:t>
      </w:r>
      <w:proofErr w:type="spellEnd"/>
    </w:p>
    <w:p w14:paraId="5BE7C6EC" w14:textId="4A60731E" w:rsidR="000F0F5B" w:rsidRPr="006A3987" w:rsidRDefault="000F0F5B" w:rsidP="000F0F5B">
      <w:pPr>
        <w:spacing w:after="0"/>
        <w:ind w:left="0"/>
        <w:rPr>
          <w:sz w:val="18"/>
          <w:szCs w:val="18"/>
          <w:lang w:val="fr-FR"/>
        </w:rPr>
      </w:pPr>
      <w:r w:rsidRPr="006A3987">
        <w:rPr>
          <w:sz w:val="18"/>
          <w:szCs w:val="18"/>
          <w:lang w:val="fr-FR"/>
        </w:rPr>
        <w:t xml:space="preserve">Tant qu'un champ est </w:t>
      </w:r>
      <w:r w:rsidR="00521F4F" w:rsidRPr="006A3987">
        <w:rPr>
          <w:sz w:val="18"/>
          <w:szCs w:val="18"/>
          <w:lang w:val="fr-FR"/>
        </w:rPr>
        <w:t>orange</w:t>
      </w:r>
      <w:r w:rsidRPr="006A3987">
        <w:rPr>
          <w:sz w:val="18"/>
          <w:szCs w:val="18"/>
          <w:lang w:val="fr-FR"/>
        </w:rPr>
        <w:t>, le projet n'est pas publié. Veuillez indiquer</w:t>
      </w:r>
      <w:r w:rsidR="00ED12B9" w:rsidRPr="006A3987">
        <w:rPr>
          <w:sz w:val="18"/>
          <w:szCs w:val="18"/>
          <w:lang w:val="fr-FR"/>
        </w:rPr>
        <w:t xml:space="preserve"> </w:t>
      </w:r>
      <w:r w:rsidR="00F119EF" w:rsidRPr="006A3987">
        <w:rPr>
          <w:sz w:val="18"/>
          <w:szCs w:val="18"/>
          <w:lang w:val="fr-FR"/>
        </w:rPr>
        <w:t>OK</w:t>
      </w:r>
      <w:r w:rsidRPr="006A3987">
        <w:rPr>
          <w:sz w:val="18"/>
          <w:szCs w:val="18"/>
          <w:lang w:val="fr-FR"/>
        </w:rPr>
        <w:t xml:space="preserve"> dans </w:t>
      </w:r>
      <w:r w:rsidR="00F119EF" w:rsidRPr="006A3987">
        <w:rPr>
          <w:sz w:val="18"/>
          <w:szCs w:val="18"/>
          <w:lang w:val="fr-FR"/>
        </w:rPr>
        <w:t>la colonne</w:t>
      </w:r>
      <w:r w:rsidRPr="006A3987">
        <w:rPr>
          <w:sz w:val="18"/>
          <w:szCs w:val="18"/>
          <w:lang w:val="fr-FR"/>
        </w:rPr>
        <w:t xml:space="preserve"> </w:t>
      </w:r>
      <w:r w:rsidR="00ED12B9" w:rsidRPr="006A3987">
        <w:rPr>
          <w:sz w:val="18"/>
          <w:szCs w:val="18"/>
          <w:lang w:val="fr-FR"/>
        </w:rPr>
        <w:t>« </w:t>
      </w:r>
      <w:r w:rsidRPr="006A3987">
        <w:rPr>
          <w:sz w:val="18"/>
          <w:szCs w:val="18"/>
          <w:lang w:val="fr-FR"/>
        </w:rPr>
        <w:t>Fait</w:t>
      </w:r>
      <w:r w:rsidR="00ED12B9" w:rsidRPr="006A3987">
        <w:rPr>
          <w:sz w:val="18"/>
          <w:szCs w:val="18"/>
          <w:lang w:val="fr-FR"/>
        </w:rPr>
        <w:t> »</w:t>
      </w:r>
      <w:r w:rsidRPr="006A3987">
        <w:rPr>
          <w:sz w:val="18"/>
          <w:szCs w:val="18"/>
          <w:lang w:val="fr-FR"/>
        </w:rPr>
        <w:t xml:space="preserve"> si l</w:t>
      </w:r>
      <w:r w:rsidR="00530B97" w:rsidRPr="006A3987">
        <w:rPr>
          <w:sz w:val="18"/>
          <w:szCs w:val="18"/>
          <w:lang w:val="fr-FR"/>
        </w:rPr>
        <w:t>a</w:t>
      </w:r>
      <w:r w:rsidR="00F119EF" w:rsidRPr="006A3987">
        <w:rPr>
          <w:sz w:val="18"/>
          <w:szCs w:val="18"/>
          <w:lang w:val="fr-FR"/>
        </w:rPr>
        <w:t xml:space="preserve"> ligne</w:t>
      </w:r>
      <w:r w:rsidRPr="006A3987">
        <w:rPr>
          <w:sz w:val="18"/>
          <w:szCs w:val="18"/>
          <w:lang w:val="fr-FR"/>
        </w:rPr>
        <w:t xml:space="preserve"> a été adapté</w:t>
      </w:r>
      <w:r w:rsidR="00F119EF" w:rsidRPr="006A3987">
        <w:rPr>
          <w:sz w:val="18"/>
          <w:szCs w:val="18"/>
          <w:lang w:val="fr-FR"/>
        </w:rPr>
        <w:t xml:space="preserve">e </w:t>
      </w:r>
      <w:r w:rsidRPr="006A3987">
        <w:rPr>
          <w:sz w:val="18"/>
          <w:szCs w:val="18"/>
          <w:lang w:val="fr-FR"/>
        </w:rPr>
        <w:t>dans la base de données du projet.</w:t>
      </w:r>
    </w:p>
    <w:p w14:paraId="65C73023" w14:textId="25FA141B" w:rsidR="00AC7276" w:rsidRPr="004D1A19" w:rsidRDefault="000F0F5B" w:rsidP="000F0F5B">
      <w:pPr>
        <w:spacing w:after="0"/>
        <w:ind w:left="0"/>
        <w:rPr>
          <w:sz w:val="18"/>
          <w:szCs w:val="18"/>
          <w:lang w:val="fr-FR"/>
        </w:rPr>
      </w:pPr>
      <w:r w:rsidRPr="006A3987">
        <w:rPr>
          <w:sz w:val="18"/>
          <w:szCs w:val="18"/>
          <w:lang w:val="fr-FR"/>
        </w:rPr>
        <w:t xml:space="preserve">Sauf indication contraire, les champs listés sont publiés sur </w:t>
      </w:r>
      <w:proofErr w:type="spellStart"/>
      <w:r w:rsidRPr="006A3987">
        <w:rPr>
          <w:sz w:val="18"/>
          <w:szCs w:val="18"/>
          <w:lang w:val="fr-FR"/>
        </w:rPr>
        <w:t>parks.swiss</w:t>
      </w:r>
      <w:proofErr w:type="spellEnd"/>
      <w:r w:rsidRPr="006A3987">
        <w:rPr>
          <w:sz w:val="18"/>
          <w:szCs w:val="18"/>
          <w:lang w:val="fr-FR"/>
        </w:rPr>
        <w:t>.</w:t>
      </w:r>
      <w:r w:rsidR="008F0CD3" w:rsidRPr="006A3987">
        <w:rPr>
          <w:i/>
          <w:iCs/>
          <w:u w:val="single"/>
          <w:lang w:val="fr-FR"/>
        </w:rPr>
        <w:br/>
      </w:r>
    </w:p>
    <w:tbl>
      <w:tblPr>
        <w:tblStyle w:val="Tabellenraster"/>
        <w:tblW w:w="15026" w:type="dxa"/>
        <w:tblInd w:w="-5" w:type="dxa"/>
        <w:tblLook w:val="04A0" w:firstRow="1" w:lastRow="0" w:firstColumn="1" w:lastColumn="0" w:noHBand="0" w:noVBand="1"/>
      </w:tblPr>
      <w:tblGrid>
        <w:gridCol w:w="2835"/>
        <w:gridCol w:w="3498"/>
        <w:gridCol w:w="897"/>
        <w:gridCol w:w="2957"/>
        <w:gridCol w:w="3751"/>
        <w:gridCol w:w="1088"/>
      </w:tblGrid>
      <w:tr w:rsidR="00A217AD" w:rsidRPr="006A3987" w14:paraId="5400DD9F" w14:textId="77777777" w:rsidTr="00CD7BBB">
        <w:trPr>
          <w:trHeight w:val="417"/>
        </w:trPr>
        <w:tc>
          <w:tcPr>
            <w:tcW w:w="2835" w:type="dxa"/>
            <w:tcBorders>
              <w:bottom w:val="single" w:sz="4" w:space="0" w:color="auto"/>
            </w:tcBorders>
          </w:tcPr>
          <w:p w14:paraId="258E97D7" w14:textId="2B27E7D2" w:rsidR="004F4A39" w:rsidRPr="006A3987" w:rsidRDefault="001C17D4" w:rsidP="00876D4A">
            <w:pPr>
              <w:spacing w:after="0" w:line="360" w:lineRule="auto"/>
              <w:ind w:left="0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Onglet</w:t>
            </w:r>
          </w:p>
        </w:tc>
        <w:tc>
          <w:tcPr>
            <w:tcW w:w="3498" w:type="dxa"/>
            <w:tcBorders>
              <w:bottom w:val="single" w:sz="4" w:space="0" w:color="auto"/>
            </w:tcBorders>
          </w:tcPr>
          <w:p w14:paraId="6A63E6DF" w14:textId="77777777" w:rsidR="004F4A39" w:rsidRPr="006A3987" w:rsidRDefault="000F0F5B" w:rsidP="00876D4A">
            <w:pPr>
              <w:spacing w:after="0" w:line="360" w:lineRule="auto"/>
              <w:ind w:left="0"/>
              <w:jc w:val="center"/>
              <w:rPr>
                <w:b/>
                <w:bCs/>
                <w:lang w:val="fr-FR"/>
              </w:rPr>
            </w:pPr>
            <w:r w:rsidRPr="006A3987">
              <w:rPr>
                <w:b/>
                <w:bCs/>
                <w:lang w:val="fr-FR"/>
              </w:rPr>
              <w:t>Critères de qualité</w:t>
            </w:r>
          </w:p>
        </w:tc>
        <w:tc>
          <w:tcPr>
            <w:tcW w:w="897" w:type="dxa"/>
            <w:tcBorders>
              <w:bottom w:val="single" w:sz="4" w:space="0" w:color="auto"/>
            </w:tcBorders>
          </w:tcPr>
          <w:p w14:paraId="159CFC10" w14:textId="77777777" w:rsidR="004F4A39" w:rsidRPr="006A3987" w:rsidRDefault="000F0F5B" w:rsidP="00876D4A">
            <w:pPr>
              <w:spacing w:after="0" w:line="360" w:lineRule="auto"/>
              <w:ind w:left="0"/>
              <w:jc w:val="center"/>
              <w:rPr>
                <w:b/>
                <w:bCs/>
                <w:lang w:val="fr-FR"/>
              </w:rPr>
            </w:pPr>
            <w:r w:rsidRPr="006A3987">
              <w:rPr>
                <w:b/>
                <w:bCs/>
                <w:lang w:val="fr-FR"/>
              </w:rPr>
              <w:t>Statut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14:paraId="427EBFBD" w14:textId="77777777" w:rsidR="004F4A39" w:rsidRPr="006A3987" w:rsidDel="00590C07" w:rsidRDefault="00A217AD" w:rsidP="00876D4A">
            <w:pPr>
              <w:spacing w:after="0" w:line="360" w:lineRule="auto"/>
              <w:ind w:left="0"/>
              <w:jc w:val="center"/>
              <w:rPr>
                <w:b/>
                <w:bCs/>
                <w:lang w:val="fr-FR"/>
              </w:rPr>
            </w:pPr>
            <w:r w:rsidRPr="006A3987">
              <w:rPr>
                <w:b/>
                <w:bCs/>
                <w:lang w:val="fr-FR"/>
              </w:rPr>
              <w:t>Commentaires</w:t>
            </w:r>
          </w:p>
        </w:tc>
        <w:tc>
          <w:tcPr>
            <w:tcW w:w="3751" w:type="dxa"/>
            <w:tcBorders>
              <w:bottom w:val="single" w:sz="4" w:space="0" w:color="auto"/>
            </w:tcBorders>
          </w:tcPr>
          <w:p w14:paraId="138E8BE8" w14:textId="77777777" w:rsidR="004F4A39" w:rsidRPr="006A3987" w:rsidDel="00590C07" w:rsidRDefault="000F0F5B" w:rsidP="00876D4A">
            <w:pPr>
              <w:spacing w:after="0" w:line="360" w:lineRule="auto"/>
              <w:ind w:left="0"/>
              <w:jc w:val="center"/>
              <w:rPr>
                <w:b/>
                <w:bCs/>
                <w:lang w:val="fr-FR"/>
              </w:rPr>
            </w:pPr>
            <w:r w:rsidRPr="006A3987">
              <w:rPr>
                <w:b/>
                <w:bCs/>
                <w:lang w:val="fr-FR"/>
              </w:rPr>
              <w:t>Recommandation d'action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5E99F961" w14:textId="77777777" w:rsidR="004F4A39" w:rsidRPr="006A3987" w:rsidRDefault="00F119EF" w:rsidP="00876D4A">
            <w:pPr>
              <w:spacing w:after="0" w:line="360" w:lineRule="auto"/>
              <w:ind w:left="0"/>
              <w:jc w:val="center"/>
              <w:rPr>
                <w:b/>
                <w:bCs/>
                <w:lang w:val="fr-FR"/>
              </w:rPr>
            </w:pPr>
            <w:r w:rsidRPr="006A3987">
              <w:rPr>
                <w:b/>
                <w:bCs/>
                <w:lang w:val="fr-FR"/>
              </w:rPr>
              <w:t>Fait</w:t>
            </w:r>
          </w:p>
        </w:tc>
      </w:tr>
      <w:tr w:rsidR="009B10AA" w:rsidRPr="006A3987" w14:paraId="654B947C" w14:textId="77777777" w:rsidTr="00CD7BBB">
        <w:trPr>
          <w:trHeight w:val="383"/>
        </w:trPr>
        <w:tc>
          <w:tcPr>
            <w:tcW w:w="15026" w:type="dxa"/>
            <w:gridSpan w:val="6"/>
            <w:shd w:val="clear" w:color="auto" w:fill="00625C"/>
          </w:tcPr>
          <w:p w14:paraId="4042FF5E" w14:textId="2ED16A1B" w:rsidR="009B10AA" w:rsidRPr="006A3987" w:rsidRDefault="00907EEE" w:rsidP="00142DC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  <w:r>
              <w:rPr>
                <w:b/>
                <w:bCs/>
                <w:color w:val="FFFFFF" w:themeColor="background1"/>
                <w:lang w:val="fr-FR"/>
              </w:rPr>
              <w:t xml:space="preserve">Onglet </w:t>
            </w:r>
            <w:r w:rsidR="000F0F5B" w:rsidRPr="006A3987">
              <w:rPr>
                <w:b/>
                <w:bCs/>
                <w:color w:val="FFFFFF" w:themeColor="background1"/>
                <w:lang w:val="fr-FR"/>
              </w:rPr>
              <w:t>Catégorie</w:t>
            </w:r>
          </w:p>
        </w:tc>
      </w:tr>
      <w:tr w:rsidR="00A217AD" w:rsidRPr="006A3987" w14:paraId="5C38D1B2" w14:textId="77777777" w:rsidTr="00CD7BBB">
        <w:tc>
          <w:tcPr>
            <w:tcW w:w="2835" w:type="dxa"/>
          </w:tcPr>
          <w:p w14:paraId="1F8C42FF" w14:textId="77777777" w:rsidR="004F4A39" w:rsidRPr="006A3987" w:rsidRDefault="000F0F5B" w:rsidP="00B819C9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Catégories</w:t>
            </w:r>
            <w:r w:rsidR="004F4A39" w:rsidRPr="006A3987">
              <w:rPr>
                <w:lang w:val="fr-FR"/>
              </w:rPr>
              <w:t>*</w:t>
            </w:r>
          </w:p>
        </w:tc>
        <w:tc>
          <w:tcPr>
            <w:tcW w:w="3498" w:type="dxa"/>
          </w:tcPr>
          <w:p w14:paraId="62F30454" w14:textId="77777777" w:rsidR="004F4A39" w:rsidRPr="006A3987" w:rsidRDefault="004F4A39" w:rsidP="006E25A5">
            <w:pPr>
              <w:spacing w:after="0" w:line="240" w:lineRule="auto"/>
              <w:ind w:left="0"/>
              <w:rPr>
                <w:lang w:val="fr-FR"/>
              </w:rPr>
            </w:pPr>
          </w:p>
        </w:tc>
        <w:tc>
          <w:tcPr>
            <w:tcW w:w="897" w:type="dxa"/>
            <w:shd w:val="clear" w:color="auto" w:fill="FFFFFF" w:themeFill="background1"/>
          </w:tcPr>
          <w:p w14:paraId="1FFA0699" w14:textId="77777777" w:rsidR="004F4A39" w:rsidRPr="006A3987" w:rsidRDefault="004F4A39" w:rsidP="005B11E0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55DBEDA1" w14:textId="77777777" w:rsidR="004F4A39" w:rsidRPr="006A3987" w:rsidRDefault="004F4A39" w:rsidP="005B11E0">
            <w:pPr>
              <w:spacing w:after="0"/>
              <w:ind w:left="0"/>
              <w:rPr>
                <w:i/>
                <w:iCs/>
                <w:lang w:val="fr-FR"/>
              </w:rPr>
            </w:pPr>
          </w:p>
        </w:tc>
        <w:tc>
          <w:tcPr>
            <w:tcW w:w="3751" w:type="dxa"/>
          </w:tcPr>
          <w:p w14:paraId="71380F5A" w14:textId="77777777" w:rsidR="004F4A39" w:rsidRPr="006A3987" w:rsidRDefault="004F4A39" w:rsidP="005B11E0">
            <w:pPr>
              <w:spacing w:after="0"/>
              <w:ind w:left="0"/>
              <w:rPr>
                <w:i/>
                <w:iCs/>
                <w:lang w:val="fr-FR"/>
              </w:rPr>
            </w:pPr>
          </w:p>
        </w:tc>
        <w:tc>
          <w:tcPr>
            <w:tcW w:w="1088" w:type="dxa"/>
          </w:tcPr>
          <w:p w14:paraId="0EB1F60C" w14:textId="77777777" w:rsidR="004F4A39" w:rsidRPr="006A3987" w:rsidRDefault="004F4A39" w:rsidP="005B11E0">
            <w:pPr>
              <w:spacing w:after="0"/>
              <w:ind w:left="0"/>
              <w:rPr>
                <w:i/>
                <w:iCs/>
                <w:lang w:val="fr-FR"/>
              </w:rPr>
            </w:pPr>
          </w:p>
        </w:tc>
      </w:tr>
      <w:tr w:rsidR="00A217AD" w:rsidRPr="00092CB4" w14:paraId="2823FC6B" w14:textId="77777777" w:rsidTr="00CD7BBB">
        <w:tc>
          <w:tcPr>
            <w:tcW w:w="2835" w:type="dxa"/>
          </w:tcPr>
          <w:p w14:paraId="0AD1815E" w14:textId="77777777" w:rsidR="004F4A39" w:rsidRPr="006A3987" w:rsidRDefault="000F0F5B" w:rsidP="005B11E0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Domaine d'activités</w:t>
            </w:r>
            <w:r w:rsidR="004F4A39" w:rsidRPr="006A3987">
              <w:rPr>
                <w:lang w:val="fr-FR"/>
              </w:rPr>
              <w:t>*</w:t>
            </w:r>
          </w:p>
        </w:tc>
        <w:tc>
          <w:tcPr>
            <w:tcW w:w="3498" w:type="dxa"/>
          </w:tcPr>
          <w:p w14:paraId="225CB59D" w14:textId="77777777" w:rsidR="004F4A39" w:rsidRPr="006A3987" w:rsidRDefault="000F0F5B" w:rsidP="006E25A5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Choisir le domaine d'activité principal</w:t>
            </w:r>
          </w:p>
        </w:tc>
        <w:tc>
          <w:tcPr>
            <w:tcW w:w="897" w:type="dxa"/>
            <w:shd w:val="clear" w:color="auto" w:fill="FFFFFF" w:themeFill="background1"/>
          </w:tcPr>
          <w:p w14:paraId="59AFFFEE" w14:textId="77777777" w:rsidR="004F4A39" w:rsidRPr="006A3987" w:rsidRDefault="004F4A39" w:rsidP="005B11E0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4FFA3AA1" w14:textId="77777777" w:rsidR="004F4A39" w:rsidRPr="006A3987" w:rsidRDefault="004F4A39" w:rsidP="005B11E0">
            <w:pPr>
              <w:spacing w:after="0"/>
              <w:ind w:left="0"/>
              <w:rPr>
                <w:i/>
                <w:iCs/>
                <w:lang w:val="fr-FR"/>
              </w:rPr>
            </w:pPr>
          </w:p>
        </w:tc>
        <w:tc>
          <w:tcPr>
            <w:tcW w:w="3751" w:type="dxa"/>
          </w:tcPr>
          <w:p w14:paraId="4DA82547" w14:textId="77777777" w:rsidR="004F4A39" w:rsidRPr="006A3987" w:rsidRDefault="004F4A39" w:rsidP="005B11E0">
            <w:pPr>
              <w:spacing w:after="0"/>
              <w:ind w:left="0"/>
              <w:rPr>
                <w:i/>
                <w:iCs/>
                <w:lang w:val="fr-FR"/>
              </w:rPr>
            </w:pPr>
          </w:p>
        </w:tc>
        <w:tc>
          <w:tcPr>
            <w:tcW w:w="1088" w:type="dxa"/>
          </w:tcPr>
          <w:p w14:paraId="46AAF91F" w14:textId="77777777" w:rsidR="004F4A39" w:rsidRPr="006A3987" w:rsidRDefault="004F4A39" w:rsidP="005B11E0">
            <w:pPr>
              <w:spacing w:after="0"/>
              <w:ind w:left="0"/>
              <w:rPr>
                <w:i/>
                <w:iCs/>
                <w:lang w:val="fr-FR"/>
              </w:rPr>
            </w:pPr>
          </w:p>
        </w:tc>
      </w:tr>
      <w:tr w:rsidR="003A25AE" w:rsidRPr="006A3987" w14:paraId="55EB0BB0" w14:textId="77777777" w:rsidTr="00CD7BBB">
        <w:trPr>
          <w:trHeight w:val="383"/>
        </w:trPr>
        <w:tc>
          <w:tcPr>
            <w:tcW w:w="7230" w:type="dxa"/>
            <w:gridSpan w:val="3"/>
            <w:shd w:val="clear" w:color="auto" w:fill="00625C"/>
          </w:tcPr>
          <w:p w14:paraId="07976CC4" w14:textId="35F7CA5D" w:rsidR="004F4A39" w:rsidRPr="006A3987" w:rsidRDefault="00907EEE" w:rsidP="00312D65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  <w:r>
              <w:rPr>
                <w:b/>
                <w:bCs/>
                <w:color w:val="FFFFFF" w:themeColor="background1"/>
                <w:lang w:val="fr-FR"/>
              </w:rPr>
              <w:t xml:space="preserve">Onglet </w:t>
            </w:r>
            <w:r w:rsidR="00217887" w:rsidRPr="006A3987">
              <w:rPr>
                <w:b/>
                <w:bCs/>
                <w:color w:val="FFFFFF" w:themeColor="background1"/>
                <w:lang w:val="fr-FR"/>
              </w:rPr>
              <w:t>Données d'ensemble</w:t>
            </w:r>
          </w:p>
        </w:tc>
        <w:tc>
          <w:tcPr>
            <w:tcW w:w="2957" w:type="dxa"/>
            <w:shd w:val="clear" w:color="auto" w:fill="00625C"/>
          </w:tcPr>
          <w:p w14:paraId="57345127" w14:textId="77777777" w:rsidR="004F4A39" w:rsidRPr="006A3987" w:rsidRDefault="004F4A39" w:rsidP="00312D65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  <w:tc>
          <w:tcPr>
            <w:tcW w:w="3751" w:type="dxa"/>
            <w:shd w:val="clear" w:color="auto" w:fill="00625C"/>
          </w:tcPr>
          <w:p w14:paraId="0D1A169E" w14:textId="77777777" w:rsidR="004F4A39" w:rsidRPr="006A3987" w:rsidRDefault="004F4A39" w:rsidP="00312D65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  <w:tc>
          <w:tcPr>
            <w:tcW w:w="1088" w:type="dxa"/>
            <w:shd w:val="clear" w:color="auto" w:fill="00625C"/>
          </w:tcPr>
          <w:p w14:paraId="3CE26FE2" w14:textId="77777777" w:rsidR="004F4A39" w:rsidRPr="006A3987" w:rsidRDefault="004F4A39" w:rsidP="00312D65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</w:tr>
      <w:tr w:rsidR="005A62A6" w:rsidRPr="00320402" w14:paraId="6B212DA1" w14:textId="77777777" w:rsidTr="00320402">
        <w:tc>
          <w:tcPr>
            <w:tcW w:w="2835" w:type="dxa"/>
          </w:tcPr>
          <w:p w14:paraId="352C4FEE" w14:textId="71ED9D93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Titre*</w:t>
            </w:r>
            <w:r w:rsidR="006B657C">
              <w:rPr>
                <w:lang w:val="fr-FR"/>
              </w:rPr>
              <w:t xml:space="preserve"> </w:t>
            </w:r>
            <w:r w:rsidR="006B657C" w:rsidRPr="006B657C">
              <w:rPr>
                <w:color w:val="BFBFBF" w:themeColor="background1" w:themeShade="BF"/>
                <w:lang w:val="fr-FR"/>
              </w:rPr>
              <w:t xml:space="preserve">(60 </w:t>
            </w:r>
            <w:proofErr w:type="spellStart"/>
            <w:r w:rsidR="006B657C" w:rsidRPr="006B657C">
              <w:rPr>
                <w:color w:val="BFBFBF" w:themeColor="background1" w:themeShade="BF"/>
                <w:lang w:val="fr-FR"/>
              </w:rPr>
              <w:t>Zeichen</w:t>
            </w:r>
            <w:proofErr w:type="spellEnd"/>
            <w:r w:rsidR="006B657C" w:rsidRPr="006B657C">
              <w:rPr>
                <w:color w:val="BFBFBF" w:themeColor="background1" w:themeShade="BF"/>
                <w:lang w:val="fr-FR"/>
              </w:rPr>
              <w:t>)</w:t>
            </w:r>
          </w:p>
        </w:tc>
        <w:tc>
          <w:tcPr>
            <w:tcW w:w="3498" w:type="dxa"/>
          </w:tcPr>
          <w:p w14:paraId="00033402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Simple / aisément compréhensible / aucune abréviation ni de verbe conjugué, ni de termes techniques / Fonctionne de manière autonome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15EEDC56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  <w:shd w:val="clear" w:color="auto" w:fill="auto"/>
          </w:tcPr>
          <w:p w14:paraId="78CABD01" w14:textId="3198BB8B" w:rsidR="00AD5444" w:rsidRPr="00320402" w:rsidRDefault="00162170" w:rsidP="005A62A6">
            <w:pPr>
              <w:spacing w:after="0"/>
              <w:ind w:left="0"/>
              <w:rPr>
                <w:i/>
                <w:iCs/>
                <w:lang w:val="fr-CH"/>
              </w:rPr>
            </w:pPr>
            <w:r w:rsidRPr="00320402">
              <w:rPr>
                <w:i/>
                <w:iCs/>
                <w:color w:val="A6A6A6" w:themeColor="background1" w:themeShade="A6"/>
                <w:lang w:val="fr-CH"/>
              </w:rPr>
              <w:t>P</w:t>
            </w:r>
            <w:r w:rsidR="007904CC" w:rsidRPr="00320402">
              <w:rPr>
                <w:i/>
                <w:iCs/>
                <w:color w:val="A6A6A6" w:themeColor="background1" w:themeShade="A6"/>
                <w:lang w:val="fr-CH"/>
              </w:rPr>
              <w:t>ar</w:t>
            </w:r>
            <w:r w:rsidR="00267C8C" w:rsidRPr="00320402">
              <w:rPr>
                <w:i/>
                <w:iCs/>
                <w:color w:val="A6A6A6" w:themeColor="background1" w:themeShade="A6"/>
                <w:lang w:val="fr-CH"/>
              </w:rPr>
              <w:t xml:space="preserve"> ex.</w:t>
            </w:r>
            <w:r w:rsidR="007904CC" w:rsidRPr="00320402">
              <w:rPr>
                <w:i/>
                <w:iCs/>
                <w:color w:val="A6A6A6" w:themeColor="background1" w:themeShade="A6"/>
                <w:lang w:val="fr-CH"/>
              </w:rPr>
              <w:t> :</w:t>
            </w:r>
            <w:r w:rsidRPr="00320402">
              <w:rPr>
                <w:i/>
                <w:iCs/>
                <w:color w:val="A6A6A6" w:themeColor="background1" w:themeShade="A6"/>
                <w:lang w:val="fr-CH"/>
              </w:rPr>
              <w:t xml:space="preserve"> le titre est trop compliqué</w:t>
            </w:r>
          </w:p>
        </w:tc>
        <w:tc>
          <w:tcPr>
            <w:tcW w:w="3751" w:type="dxa"/>
            <w:shd w:val="clear" w:color="auto" w:fill="auto"/>
          </w:tcPr>
          <w:p w14:paraId="68748445" w14:textId="678F13B2" w:rsidR="005A62A6" w:rsidRPr="00320402" w:rsidRDefault="007904CC" w:rsidP="005A62A6">
            <w:pPr>
              <w:spacing w:after="0"/>
              <w:ind w:left="0"/>
              <w:rPr>
                <w:i/>
                <w:iCs/>
                <w:lang w:val="fr-CH"/>
              </w:rPr>
            </w:pPr>
            <w:r w:rsidRPr="00320402">
              <w:rPr>
                <w:i/>
                <w:iCs/>
                <w:color w:val="A6A6A6" w:themeColor="background1" w:themeShade="A6"/>
                <w:lang w:val="fr-CH"/>
              </w:rPr>
              <w:t>Par ex. :</w:t>
            </w:r>
            <w:r w:rsidR="005A62A6" w:rsidRPr="00320402">
              <w:rPr>
                <w:i/>
                <w:iCs/>
                <w:color w:val="A6A6A6" w:themeColor="background1" w:themeShade="A6"/>
                <w:lang w:val="fr-CH"/>
              </w:rPr>
              <w:t xml:space="preserve"> </w:t>
            </w:r>
            <w:r w:rsidR="00320402" w:rsidRPr="00320402">
              <w:rPr>
                <w:i/>
                <w:iCs/>
                <w:color w:val="A6A6A6" w:themeColor="background1" w:themeShade="A6"/>
                <w:lang w:val="fr-CH"/>
              </w:rPr>
              <w:t>Veuillez raccourcir et clarifier les termes techniques.</w:t>
            </w:r>
          </w:p>
        </w:tc>
        <w:tc>
          <w:tcPr>
            <w:tcW w:w="1088" w:type="dxa"/>
          </w:tcPr>
          <w:p w14:paraId="59033550" w14:textId="77777777" w:rsidR="005A62A6" w:rsidRPr="00320402" w:rsidRDefault="005A62A6" w:rsidP="005A62A6">
            <w:pPr>
              <w:spacing w:after="0"/>
              <w:ind w:left="0"/>
              <w:rPr>
                <w:i/>
                <w:iCs/>
                <w:lang w:val="fr-CH"/>
              </w:rPr>
            </w:pPr>
          </w:p>
        </w:tc>
      </w:tr>
      <w:tr w:rsidR="005A62A6" w:rsidRPr="00092CB4" w14:paraId="5AEA32ED" w14:textId="77777777" w:rsidTr="00CD7BBB">
        <w:tc>
          <w:tcPr>
            <w:tcW w:w="2835" w:type="dxa"/>
            <w:tcBorders>
              <w:top w:val="single" w:sz="4" w:space="0" w:color="auto"/>
            </w:tcBorders>
          </w:tcPr>
          <w:p w14:paraId="72E06515" w14:textId="7038EC5F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Sous-titre*</w:t>
            </w:r>
            <w:r w:rsidR="006B657C">
              <w:rPr>
                <w:lang w:val="fr-FR"/>
              </w:rPr>
              <w:t xml:space="preserve"> / **</w:t>
            </w:r>
            <w:r w:rsidRPr="006B657C">
              <w:rPr>
                <w:color w:val="BFBFBF" w:themeColor="background1" w:themeShade="BF"/>
                <w:lang w:val="fr-FR"/>
              </w:rPr>
              <w:br/>
            </w:r>
            <w:r w:rsidR="006B657C" w:rsidRPr="006B657C">
              <w:rPr>
                <w:color w:val="BFBFBF" w:themeColor="background1" w:themeShade="BF"/>
                <w:lang w:val="fr-FR"/>
              </w:rPr>
              <w:t xml:space="preserve">(100 </w:t>
            </w:r>
            <w:proofErr w:type="spellStart"/>
            <w:r w:rsidR="006B657C" w:rsidRPr="006B657C">
              <w:rPr>
                <w:color w:val="BFBFBF" w:themeColor="background1" w:themeShade="BF"/>
                <w:lang w:val="fr-FR"/>
              </w:rPr>
              <w:t>Zeichen</w:t>
            </w:r>
            <w:proofErr w:type="spellEnd"/>
            <w:r w:rsidR="006B657C" w:rsidRPr="006B657C">
              <w:rPr>
                <w:color w:val="BFBFBF" w:themeColor="background1" w:themeShade="BF"/>
                <w:lang w:val="fr-FR"/>
              </w:rPr>
              <w:t>)</w:t>
            </w:r>
          </w:p>
        </w:tc>
        <w:tc>
          <w:tcPr>
            <w:tcW w:w="3498" w:type="dxa"/>
            <w:tcBorders>
              <w:top w:val="single" w:sz="4" w:space="0" w:color="auto"/>
            </w:tcBorders>
          </w:tcPr>
          <w:p w14:paraId="2592D08A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Complément au titre / Pas de répétition du titre</w:t>
            </w:r>
          </w:p>
        </w:tc>
        <w:tc>
          <w:tcPr>
            <w:tcW w:w="897" w:type="dxa"/>
            <w:tcBorders>
              <w:top w:val="single" w:sz="4" w:space="0" w:color="auto"/>
            </w:tcBorders>
          </w:tcPr>
          <w:p w14:paraId="0C5705FE" w14:textId="77777777" w:rsidR="005A62A6" w:rsidRPr="006A3987" w:rsidRDefault="005A62A6" w:rsidP="005A62A6">
            <w:pPr>
              <w:spacing w:after="0"/>
              <w:ind w:left="0"/>
              <w:rPr>
                <w:highlight w:val="yellow"/>
                <w:lang w:val="fr-FR"/>
              </w:rPr>
            </w:pPr>
          </w:p>
        </w:tc>
        <w:tc>
          <w:tcPr>
            <w:tcW w:w="2957" w:type="dxa"/>
          </w:tcPr>
          <w:p w14:paraId="018D9C2C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30ACEE9F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754B0ACC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5A62A6" w:rsidRPr="00092CB4" w14:paraId="19484920" w14:textId="77777777" w:rsidTr="00CD7BBB">
        <w:tc>
          <w:tcPr>
            <w:tcW w:w="2835" w:type="dxa"/>
          </w:tcPr>
          <w:p w14:paraId="65B0853D" w14:textId="45259898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Teaser*</w:t>
            </w:r>
            <w:r w:rsidR="00A5795B">
              <w:rPr>
                <w:lang w:val="fr-FR"/>
              </w:rPr>
              <w:t xml:space="preserve"> </w:t>
            </w:r>
            <w:r w:rsidR="00A5795B" w:rsidRPr="00F146A1">
              <w:rPr>
                <w:color w:val="A6A6A6" w:themeColor="background1" w:themeShade="A6"/>
              </w:rPr>
              <w:t>(250 Zeichen)</w:t>
            </w:r>
          </w:p>
        </w:tc>
        <w:tc>
          <w:tcPr>
            <w:tcW w:w="3498" w:type="dxa"/>
          </w:tcPr>
          <w:p w14:paraId="3FF45884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3-4 phrases, formulées simplement et compréhensibles de manière autonome. Pas de termes techniques, formulé à l’actif. Donne une description courte du projet.</w:t>
            </w:r>
          </w:p>
        </w:tc>
        <w:tc>
          <w:tcPr>
            <w:tcW w:w="897" w:type="dxa"/>
          </w:tcPr>
          <w:p w14:paraId="1BF49440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10E81BFE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3386905A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4C5CA58F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5A62A6" w:rsidRPr="00092CB4" w14:paraId="60BC6D36" w14:textId="77777777" w:rsidTr="00CD7BBB">
        <w:tc>
          <w:tcPr>
            <w:tcW w:w="2835" w:type="dxa"/>
          </w:tcPr>
          <w:p w14:paraId="052A12DE" w14:textId="4DA1CC18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Situation de départ*</w:t>
            </w:r>
            <w:r w:rsidR="00DB1524">
              <w:rPr>
                <w:lang w:val="fr-FR"/>
              </w:rPr>
              <w:t xml:space="preserve"> </w:t>
            </w:r>
            <w:r w:rsidR="00DB1524" w:rsidRPr="00376770">
              <w:rPr>
                <w:color w:val="A6A6A6" w:themeColor="background1" w:themeShade="A6"/>
              </w:rPr>
              <w:t>(500 Zeichen)</w:t>
            </w:r>
          </w:p>
        </w:tc>
        <w:tc>
          <w:tcPr>
            <w:tcW w:w="3498" w:type="dxa"/>
          </w:tcPr>
          <w:p w14:paraId="3A2271A4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 xml:space="preserve">Décrit le contexte du </w:t>
            </w:r>
            <w:proofErr w:type="spellStart"/>
            <w:r w:rsidRPr="006A3987">
              <w:rPr>
                <w:lang w:val="fr-FR"/>
              </w:rPr>
              <w:t>project</w:t>
            </w:r>
            <w:proofErr w:type="spellEnd"/>
            <w:r w:rsidRPr="006A3987">
              <w:rPr>
                <w:lang w:val="fr-FR"/>
              </w:rPr>
              <w:t>. Pas de mots étrangers, formulés de manière simple et compréhensible.</w:t>
            </w:r>
          </w:p>
        </w:tc>
        <w:tc>
          <w:tcPr>
            <w:tcW w:w="897" w:type="dxa"/>
          </w:tcPr>
          <w:p w14:paraId="566E73BF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665B580D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594DD99E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1AA255A5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5A62A6" w:rsidRPr="00092CB4" w14:paraId="438C90C8" w14:textId="77777777" w:rsidTr="00CD7BBB">
        <w:tc>
          <w:tcPr>
            <w:tcW w:w="2835" w:type="dxa"/>
          </w:tcPr>
          <w:p w14:paraId="37B69B64" w14:textId="485E4184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lastRenderedPageBreak/>
              <w:t>Objectif</w:t>
            </w:r>
            <w:r w:rsidR="00B429A5">
              <w:rPr>
                <w:lang w:val="fr-FR"/>
              </w:rPr>
              <w:t xml:space="preserve">s </w:t>
            </w:r>
            <w:r w:rsidR="003503B1">
              <w:rPr>
                <w:lang w:val="fr-FR"/>
              </w:rPr>
              <w:t>et mesures</w:t>
            </w:r>
            <w:r w:rsidRPr="006A3987">
              <w:rPr>
                <w:lang w:val="fr-FR"/>
              </w:rPr>
              <w:t>*</w:t>
            </w:r>
            <w:r w:rsidR="00DB1524">
              <w:rPr>
                <w:lang w:val="fr-FR"/>
              </w:rPr>
              <w:t xml:space="preserve"> </w:t>
            </w:r>
            <w:r w:rsidR="00DB1524" w:rsidRPr="00376770">
              <w:rPr>
                <w:color w:val="A6A6A6" w:themeColor="background1" w:themeShade="A6"/>
              </w:rPr>
              <w:t>(500 Zeichen)</w:t>
            </w:r>
          </w:p>
        </w:tc>
        <w:tc>
          <w:tcPr>
            <w:tcW w:w="3498" w:type="dxa"/>
          </w:tcPr>
          <w:p w14:paraId="73741EF2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L'objectif du projet est décrit de manière compréhensible.</w:t>
            </w:r>
          </w:p>
        </w:tc>
        <w:tc>
          <w:tcPr>
            <w:tcW w:w="897" w:type="dxa"/>
          </w:tcPr>
          <w:p w14:paraId="48D41F07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0CB725CA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69316C7B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281B8A12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5A62A6" w:rsidRPr="00092CB4" w14:paraId="2B1EC7FD" w14:textId="77777777" w:rsidTr="00CD7BBB">
        <w:tc>
          <w:tcPr>
            <w:tcW w:w="2835" w:type="dxa"/>
          </w:tcPr>
          <w:p w14:paraId="029B23FF" w14:textId="221A6FD2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Informations complémentaires</w:t>
            </w:r>
            <w:r w:rsidR="00DB1524">
              <w:rPr>
                <w:lang w:val="fr-FR"/>
              </w:rPr>
              <w:t xml:space="preserve"> </w:t>
            </w:r>
            <w:r w:rsidR="00DB1524" w:rsidRPr="00376770">
              <w:rPr>
                <w:color w:val="A6A6A6" w:themeColor="background1" w:themeShade="A6"/>
              </w:rPr>
              <w:t>(500 Zeichen)</w:t>
            </w:r>
          </w:p>
        </w:tc>
        <w:tc>
          <w:tcPr>
            <w:tcW w:w="3498" w:type="dxa"/>
          </w:tcPr>
          <w:p w14:paraId="156A723D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Contient des informations complémentaires intéressantes pour le public cible</w:t>
            </w:r>
          </w:p>
          <w:p w14:paraId="14C0B13A" w14:textId="61D95012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</w:p>
        </w:tc>
        <w:tc>
          <w:tcPr>
            <w:tcW w:w="897" w:type="dxa"/>
          </w:tcPr>
          <w:p w14:paraId="3F5BAB68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3ACB7B24" w14:textId="1F6D6C99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 </w:t>
            </w:r>
          </w:p>
        </w:tc>
        <w:tc>
          <w:tcPr>
            <w:tcW w:w="3751" w:type="dxa"/>
          </w:tcPr>
          <w:p w14:paraId="2B3FDD0F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4C105F24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E46D70" w:rsidRPr="00CD7BBB" w14:paraId="0A6E6BAE" w14:textId="77777777" w:rsidTr="00CD7BBB">
        <w:tc>
          <w:tcPr>
            <w:tcW w:w="2835" w:type="dxa"/>
          </w:tcPr>
          <w:p w14:paraId="642C36CB" w14:textId="0A04BE77" w:rsidR="00E46D70" w:rsidRPr="006A3987" w:rsidRDefault="000A6C9F" w:rsidP="005A62A6">
            <w:pPr>
              <w:spacing w:after="0"/>
              <w:ind w:left="0"/>
              <w:rPr>
                <w:lang w:val="fr-FR"/>
              </w:rPr>
            </w:pPr>
            <w:proofErr w:type="spellStart"/>
            <w:r>
              <w:t>Résultats</w:t>
            </w:r>
            <w:proofErr w:type="spellEnd"/>
            <w:r w:rsidR="00E46D70">
              <w:t xml:space="preserve"> </w:t>
            </w:r>
            <w:r w:rsidR="00E46D70">
              <w:br/>
            </w:r>
            <w:r w:rsidR="00E46D70" w:rsidRPr="000C1F5D">
              <w:rPr>
                <w:color w:val="A6A6A6" w:themeColor="background1" w:themeShade="A6"/>
              </w:rPr>
              <w:t>(500 Zeichen)</w:t>
            </w:r>
          </w:p>
        </w:tc>
        <w:tc>
          <w:tcPr>
            <w:tcW w:w="3498" w:type="dxa"/>
          </w:tcPr>
          <w:p w14:paraId="0F3EEA1B" w14:textId="77777777" w:rsidR="00E46D70" w:rsidRPr="006A3987" w:rsidRDefault="00E46D70" w:rsidP="005A62A6">
            <w:pPr>
              <w:spacing w:after="0" w:line="240" w:lineRule="auto"/>
              <w:ind w:left="0"/>
              <w:rPr>
                <w:lang w:val="fr-FR"/>
              </w:rPr>
            </w:pPr>
          </w:p>
        </w:tc>
        <w:tc>
          <w:tcPr>
            <w:tcW w:w="897" w:type="dxa"/>
          </w:tcPr>
          <w:p w14:paraId="7BA7D7E9" w14:textId="77777777" w:rsidR="00E46D70" w:rsidRPr="006A3987" w:rsidRDefault="00E46D70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7112F822" w14:textId="77777777" w:rsidR="00E46D70" w:rsidRPr="006A3987" w:rsidRDefault="00E46D70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7FC61F2B" w14:textId="77777777" w:rsidR="00E46D70" w:rsidRPr="006A3987" w:rsidRDefault="00E46D70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6EA6A755" w14:textId="77777777" w:rsidR="00E46D70" w:rsidRPr="006A3987" w:rsidRDefault="00E46D70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5A62A6" w:rsidRPr="00092CB4" w14:paraId="39C35175" w14:textId="77777777" w:rsidTr="00CD7BBB">
        <w:tc>
          <w:tcPr>
            <w:tcW w:w="2835" w:type="dxa"/>
          </w:tcPr>
          <w:p w14:paraId="56EAFB91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Partenaire*</w:t>
            </w:r>
          </w:p>
        </w:tc>
        <w:tc>
          <w:tcPr>
            <w:tcW w:w="3498" w:type="dxa"/>
          </w:tcPr>
          <w:p w14:paraId="0FC1CE88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Sous forme de liste / Séparés par une virgule</w:t>
            </w:r>
          </w:p>
        </w:tc>
        <w:tc>
          <w:tcPr>
            <w:tcW w:w="897" w:type="dxa"/>
          </w:tcPr>
          <w:p w14:paraId="191CFD9E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083A5172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40533AFC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540AB4B4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F22B0A" w:rsidRPr="00092CB4" w14:paraId="09BDF84B" w14:textId="77777777" w:rsidTr="00F22B0A">
        <w:tc>
          <w:tcPr>
            <w:tcW w:w="2835" w:type="dxa"/>
            <w:shd w:val="clear" w:color="auto" w:fill="auto"/>
          </w:tcPr>
          <w:p w14:paraId="702B3EED" w14:textId="089DC63B" w:rsidR="005A62A6" w:rsidRPr="00CD7BBB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Informations supplémentaires</w:t>
            </w:r>
            <w:r w:rsidR="00CD7BBB">
              <w:rPr>
                <w:lang w:val="fr-FR"/>
              </w:rPr>
              <w:t xml:space="preserve"> **</w:t>
            </w:r>
          </w:p>
        </w:tc>
        <w:tc>
          <w:tcPr>
            <w:tcW w:w="3498" w:type="dxa"/>
            <w:shd w:val="clear" w:color="auto" w:fill="auto"/>
          </w:tcPr>
          <w:p w14:paraId="461A0EB8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 xml:space="preserve">Utilisé sur les sites web des parcs et dans le </w:t>
            </w:r>
            <w:proofErr w:type="spellStart"/>
            <w:r w:rsidRPr="006A3987">
              <w:rPr>
                <w:lang w:val="fr-FR"/>
              </w:rPr>
              <w:t>iFrame</w:t>
            </w:r>
            <w:proofErr w:type="spellEnd"/>
          </w:p>
        </w:tc>
        <w:tc>
          <w:tcPr>
            <w:tcW w:w="897" w:type="dxa"/>
            <w:shd w:val="clear" w:color="auto" w:fill="auto"/>
          </w:tcPr>
          <w:p w14:paraId="70B39629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  <w:shd w:val="clear" w:color="auto" w:fill="auto"/>
          </w:tcPr>
          <w:p w14:paraId="3494A39F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  <w:shd w:val="clear" w:color="auto" w:fill="auto"/>
          </w:tcPr>
          <w:p w14:paraId="4555E700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  <w:shd w:val="clear" w:color="auto" w:fill="auto"/>
          </w:tcPr>
          <w:p w14:paraId="0B8BB57B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5A62A6" w:rsidRPr="006A3987" w14:paraId="1AFA937E" w14:textId="77777777" w:rsidTr="00CD7BBB">
        <w:tc>
          <w:tcPr>
            <w:tcW w:w="2835" w:type="dxa"/>
          </w:tcPr>
          <w:p w14:paraId="57EB0918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Keywords</w:t>
            </w:r>
          </w:p>
        </w:tc>
        <w:tc>
          <w:tcPr>
            <w:tcW w:w="3498" w:type="dxa"/>
          </w:tcPr>
          <w:p w14:paraId="6EC8D23B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 xml:space="preserve">Les keywords pertinents pour </w:t>
            </w:r>
            <w:proofErr w:type="spellStart"/>
            <w:r w:rsidRPr="006A3987">
              <w:rPr>
                <w:lang w:val="fr-FR"/>
              </w:rPr>
              <w:t>parks.swiss</w:t>
            </w:r>
            <w:proofErr w:type="spellEnd"/>
            <w:r w:rsidRPr="006A3987">
              <w:rPr>
                <w:lang w:val="fr-FR"/>
              </w:rPr>
              <w:t xml:space="preserve"> ont-ils été correctement saisis ? Keywords séparés par un espace</w:t>
            </w:r>
          </w:p>
        </w:tc>
        <w:tc>
          <w:tcPr>
            <w:tcW w:w="897" w:type="dxa"/>
          </w:tcPr>
          <w:p w14:paraId="29360C95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198D8061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6482D151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09A50697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5A62A6" w:rsidRPr="006A3987" w14:paraId="3D3CFA59" w14:textId="77777777" w:rsidTr="00CD7BBB">
        <w:trPr>
          <w:trHeight w:val="383"/>
        </w:trPr>
        <w:tc>
          <w:tcPr>
            <w:tcW w:w="7230" w:type="dxa"/>
            <w:gridSpan w:val="3"/>
            <w:shd w:val="clear" w:color="auto" w:fill="00625C"/>
          </w:tcPr>
          <w:p w14:paraId="19F90AF0" w14:textId="0E4BC435" w:rsidR="005A62A6" w:rsidRPr="006A3987" w:rsidRDefault="00907EEE" w:rsidP="005A62A6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  <w:r>
              <w:rPr>
                <w:b/>
                <w:bCs/>
                <w:color w:val="FFFFFF" w:themeColor="background1"/>
                <w:lang w:val="fr-FR"/>
              </w:rPr>
              <w:t xml:space="preserve">Onglet </w:t>
            </w:r>
            <w:r w:rsidR="005A62A6" w:rsidRPr="006A3987">
              <w:rPr>
                <w:b/>
                <w:bCs/>
                <w:color w:val="FFFFFF" w:themeColor="background1"/>
                <w:lang w:val="fr-FR"/>
              </w:rPr>
              <w:t>Détails</w:t>
            </w:r>
          </w:p>
        </w:tc>
        <w:tc>
          <w:tcPr>
            <w:tcW w:w="2957" w:type="dxa"/>
            <w:shd w:val="clear" w:color="auto" w:fill="00625C"/>
          </w:tcPr>
          <w:p w14:paraId="02255B94" w14:textId="77777777" w:rsidR="005A62A6" w:rsidRPr="006A3987" w:rsidRDefault="005A62A6" w:rsidP="005A62A6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  <w:tc>
          <w:tcPr>
            <w:tcW w:w="3751" w:type="dxa"/>
            <w:shd w:val="clear" w:color="auto" w:fill="00625C"/>
          </w:tcPr>
          <w:p w14:paraId="6E36EDB1" w14:textId="77777777" w:rsidR="005A62A6" w:rsidRPr="006A3987" w:rsidRDefault="005A62A6" w:rsidP="005A62A6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  <w:tc>
          <w:tcPr>
            <w:tcW w:w="1088" w:type="dxa"/>
            <w:shd w:val="clear" w:color="auto" w:fill="00625C"/>
          </w:tcPr>
          <w:p w14:paraId="4C499098" w14:textId="77777777" w:rsidR="005A62A6" w:rsidRPr="006A3987" w:rsidRDefault="005A62A6" w:rsidP="005A62A6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</w:tr>
      <w:tr w:rsidR="005A62A6" w:rsidRPr="00092CB4" w14:paraId="787116D7" w14:textId="77777777" w:rsidTr="00CD7BBB">
        <w:tc>
          <w:tcPr>
            <w:tcW w:w="2835" w:type="dxa"/>
          </w:tcPr>
          <w:p w14:paraId="675D0E15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Durée du projet</w:t>
            </w:r>
          </w:p>
        </w:tc>
        <w:tc>
          <w:tcPr>
            <w:tcW w:w="3498" w:type="dxa"/>
          </w:tcPr>
          <w:p w14:paraId="77F22F17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Saisi en tant qu'année entière ou pour la période de mois/année à mois/année. La durée correspond-elle à la description du projet ? Si aucune durée précise n'est indiquée, cocher la case correspondante.</w:t>
            </w:r>
          </w:p>
        </w:tc>
        <w:tc>
          <w:tcPr>
            <w:tcW w:w="897" w:type="dxa"/>
          </w:tcPr>
          <w:p w14:paraId="2105820A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6B5A76B2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08888C4B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797AD602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5A62A6" w:rsidRPr="006A3987" w14:paraId="0FE1AEEC" w14:textId="77777777" w:rsidTr="00CD7BBB">
        <w:tc>
          <w:tcPr>
            <w:tcW w:w="2835" w:type="dxa"/>
          </w:tcPr>
          <w:p w14:paraId="258629B9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État du projet*</w:t>
            </w:r>
          </w:p>
        </w:tc>
        <w:tc>
          <w:tcPr>
            <w:tcW w:w="3498" w:type="dxa"/>
          </w:tcPr>
          <w:p w14:paraId="26FB5C2D" w14:textId="77777777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Correspond à la durée</w:t>
            </w:r>
          </w:p>
        </w:tc>
        <w:tc>
          <w:tcPr>
            <w:tcW w:w="897" w:type="dxa"/>
          </w:tcPr>
          <w:p w14:paraId="140BE625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2788CAF9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45DF6868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26B52F3B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5A62A6" w:rsidRPr="00092CB4" w14:paraId="71C8D28A" w14:textId="77777777" w:rsidTr="00CD7BBB">
        <w:tc>
          <w:tcPr>
            <w:tcW w:w="2835" w:type="dxa"/>
          </w:tcPr>
          <w:p w14:paraId="7F8C7010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Contact*</w:t>
            </w:r>
          </w:p>
        </w:tc>
        <w:tc>
          <w:tcPr>
            <w:tcW w:w="3498" w:type="dxa"/>
          </w:tcPr>
          <w:p w14:paraId="49B4175D" w14:textId="26072075" w:rsidR="005A62A6" w:rsidRPr="006A3987" w:rsidRDefault="005A62A6" w:rsidP="005A62A6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Contact principal pour des questions de la part d’externes</w:t>
            </w:r>
          </w:p>
        </w:tc>
        <w:tc>
          <w:tcPr>
            <w:tcW w:w="897" w:type="dxa"/>
          </w:tcPr>
          <w:p w14:paraId="1CF126E0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6A6D1BEA" w14:textId="7A74F64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76D4D737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5E5158CE" w14:textId="77777777" w:rsidR="005A62A6" w:rsidRPr="006A3987" w:rsidRDefault="005A62A6" w:rsidP="005A62A6">
            <w:pPr>
              <w:spacing w:after="0"/>
              <w:ind w:left="0"/>
              <w:rPr>
                <w:lang w:val="fr-FR"/>
              </w:rPr>
            </w:pPr>
          </w:p>
        </w:tc>
      </w:tr>
      <w:tr w:rsidR="005A62A6" w:rsidRPr="00092CB4" w14:paraId="667A325E" w14:textId="77777777" w:rsidTr="00CD7BBB">
        <w:trPr>
          <w:trHeight w:val="383"/>
        </w:trPr>
        <w:tc>
          <w:tcPr>
            <w:tcW w:w="13938" w:type="dxa"/>
            <w:gridSpan w:val="5"/>
            <w:shd w:val="clear" w:color="auto" w:fill="2E74B5" w:themeFill="accent1" w:themeFillShade="BF"/>
          </w:tcPr>
          <w:p w14:paraId="4041F411" w14:textId="294BB3D6" w:rsidR="005A62A6" w:rsidRPr="006A3987" w:rsidRDefault="00907EEE" w:rsidP="005A62A6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  <w:r>
              <w:rPr>
                <w:b/>
                <w:bCs/>
                <w:color w:val="FFFFFF" w:themeColor="background1"/>
                <w:lang w:val="fr-FR"/>
              </w:rPr>
              <w:t xml:space="preserve">Onglet </w:t>
            </w:r>
            <w:r w:rsidR="005A62A6" w:rsidRPr="006A3987">
              <w:rPr>
                <w:b/>
                <w:bCs/>
                <w:color w:val="FFFFFF" w:themeColor="background1"/>
                <w:lang w:val="fr-FR"/>
              </w:rPr>
              <w:t xml:space="preserve">Intranet : les informations saisies ici ne sont publiées que sur l'Intranet de </w:t>
            </w:r>
            <w:proofErr w:type="spellStart"/>
            <w:r w:rsidR="005A62A6" w:rsidRPr="006A3987">
              <w:rPr>
                <w:b/>
                <w:bCs/>
                <w:color w:val="FFFFFF" w:themeColor="background1"/>
                <w:lang w:val="fr-FR"/>
              </w:rPr>
              <w:t>parks.swiss</w:t>
            </w:r>
            <w:proofErr w:type="spellEnd"/>
            <w:r w:rsidR="005A62A6" w:rsidRPr="006A3987">
              <w:rPr>
                <w:b/>
                <w:bCs/>
                <w:color w:val="FFFFFF" w:themeColor="background1"/>
                <w:lang w:val="fr-FR"/>
              </w:rPr>
              <w:t>.</w:t>
            </w:r>
            <w:r w:rsidR="00D64628">
              <w:rPr>
                <w:b/>
                <w:bCs/>
                <w:color w:val="FFFFFF" w:themeColor="background1"/>
                <w:lang w:val="fr-FR"/>
              </w:rPr>
              <w:t xml:space="preserve"> </w:t>
            </w:r>
            <w:r w:rsidR="00165AE3" w:rsidRPr="00165AE3">
              <w:rPr>
                <w:b/>
                <w:bCs/>
                <w:color w:val="FFFFFF" w:themeColor="background1"/>
                <w:lang w:val="fr-FR"/>
              </w:rPr>
              <w:t xml:space="preserve">Une </w:t>
            </w:r>
            <w:r w:rsidR="00165AE3">
              <w:rPr>
                <w:b/>
                <w:bCs/>
                <w:color w:val="FFFFFF" w:themeColor="background1"/>
                <w:lang w:val="fr-FR"/>
              </w:rPr>
              <w:t>publication</w:t>
            </w:r>
            <w:r w:rsidR="00165AE3" w:rsidRPr="00165AE3">
              <w:rPr>
                <w:b/>
                <w:bCs/>
                <w:color w:val="FFFFFF" w:themeColor="background1"/>
                <w:lang w:val="fr-FR"/>
              </w:rPr>
              <w:t xml:space="preserve"> sur le site web du parc est possible.</w:t>
            </w:r>
            <w:r w:rsidR="005A62A6" w:rsidRPr="006A3987">
              <w:rPr>
                <w:b/>
                <w:bCs/>
                <w:color w:val="FFFFFF" w:themeColor="background1"/>
                <w:lang w:val="fr-FR"/>
              </w:rPr>
              <w:br/>
              <w:t xml:space="preserve">Pour les projets </w:t>
            </w:r>
            <w:proofErr w:type="spellStart"/>
            <w:r w:rsidR="005A62A6" w:rsidRPr="006A3987">
              <w:rPr>
                <w:b/>
                <w:bCs/>
                <w:color w:val="FFFFFF" w:themeColor="background1"/>
                <w:lang w:val="fr-FR"/>
              </w:rPr>
              <w:t>Innotour</w:t>
            </w:r>
            <w:proofErr w:type="spellEnd"/>
            <w:r w:rsidR="005A62A6" w:rsidRPr="006A3987">
              <w:rPr>
                <w:b/>
                <w:bCs/>
                <w:color w:val="FFFFFF" w:themeColor="background1"/>
                <w:lang w:val="fr-FR"/>
              </w:rPr>
              <w:t>, il est obligatoire de remplir le champ « Documents internes »</w:t>
            </w:r>
          </w:p>
        </w:tc>
        <w:tc>
          <w:tcPr>
            <w:tcW w:w="1088" w:type="dxa"/>
            <w:shd w:val="clear" w:color="auto" w:fill="2E74B5" w:themeFill="accent1" w:themeFillShade="BF"/>
          </w:tcPr>
          <w:p w14:paraId="3D3CF470" w14:textId="77777777" w:rsidR="005A62A6" w:rsidRPr="006A3987" w:rsidRDefault="005A62A6" w:rsidP="005A62A6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</w:tr>
      <w:tr w:rsidR="00C50744" w:rsidRPr="00E36A18" w14:paraId="6F1E04A5" w14:textId="77777777" w:rsidTr="00CD7BBB">
        <w:trPr>
          <w:trHeight w:val="90"/>
        </w:trPr>
        <w:tc>
          <w:tcPr>
            <w:tcW w:w="2835" w:type="dxa"/>
          </w:tcPr>
          <w:p w14:paraId="7A7174B5" w14:textId="7E0A2FAA" w:rsidR="00C50744" w:rsidRPr="006A3987" w:rsidRDefault="00135E77" w:rsidP="00C50744">
            <w:pPr>
              <w:spacing w:after="0"/>
              <w:ind w:left="0"/>
              <w:rPr>
                <w:lang w:val="fr-FR"/>
              </w:rPr>
            </w:pPr>
            <w:r>
              <w:rPr>
                <w:lang w:val="fr-FR"/>
              </w:rPr>
              <w:t>Coûts</w:t>
            </w:r>
          </w:p>
        </w:tc>
        <w:tc>
          <w:tcPr>
            <w:tcW w:w="3498" w:type="dxa"/>
          </w:tcPr>
          <w:p w14:paraId="10F66339" w14:textId="77777777" w:rsidR="00E36A18" w:rsidRPr="00E36A18" w:rsidRDefault="00E36A18" w:rsidP="00E36A18">
            <w:pPr>
              <w:spacing w:after="0" w:line="240" w:lineRule="auto"/>
              <w:ind w:left="0"/>
              <w:rPr>
                <w:lang w:val="fr-CH"/>
              </w:rPr>
            </w:pPr>
            <w:r w:rsidRPr="00E36A18">
              <w:rPr>
                <w:lang w:val="fr-CH"/>
              </w:rPr>
              <w:t>Indication des montants en « CHF 0’000 »</w:t>
            </w:r>
          </w:p>
          <w:p w14:paraId="6D972D53" w14:textId="30F9E1AF" w:rsidR="00C50744" w:rsidRPr="00E36A18" w:rsidRDefault="00E36A18" w:rsidP="00E36A18">
            <w:pPr>
              <w:spacing w:after="0" w:line="240" w:lineRule="auto"/>
              <w:ind w:left="0"/>
              <w:rPr>
                <w:highlight w:val="yellow"/>
                <w:lang w:val="fr-CH"/>
              </w:rPr>
            </w:pPr>
            <w:r w:rsidRPr="00E36A18">
              <w:rPr>
                <w:lang w:val="fr-CH"/>
              </w:rPr>
              <w:t>À remplir si ces informations ne figurent pas déjà sous « Partenaire » (Données générales).</w:t>
            </w:r>
          </w:p>
        </w:tc>
        <w:tc>
          <w:tcPr>
            <w:tcW w:w="897" w:type="dxa"/>
          </w:tcPr>
          <w:p w14:paraId="5BB2C6CE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  <w:tc>
          <w:tcPr>
            <w:tcW w:w="2957" w:type="dxa"/>
          </w:tcPr>
          <w:p w14:paraId="7481BE33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  <w:tc>
          <w:tcPr>
            <w:tcW w:w="3751" w:type="dxa"/>
          </w:tcPr>
          <w:p w14:paraId="306AA3EA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  <w:tc>
          <w:tcPr>
            <w:tcW w:w="1088" w:type="dxa"/>
          </w:tcPr>
          <w:p w14:paraId="061F0561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</w:tr>
      <w:tr w:rsidR="00C50744" w:rsidRPr="00E36A18" w14:paraId="078C8FA2" w14:textId="77777777" w:rsidTr="004D06DB">
        <w:trPr>
          <w:trHeight w:val="90"/>
        </w:trPr>
        <w:tc>
          <w:tcPr>
            <w:tcW w:w="2835" w:type="dxa"/>
          </w:tcPr>
          <w:p w14:paraId="37D170C0" w14:textId="647D7270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  <w:proofErr w:type="spellStart"/>
            <w:r>
              <w:lastRenderedPageBreak/>
              <w:t>Finan</w:t>
            </w:r>
            <w:r w:rsidR="00262DC7">
              <w:t>cement</w:t>
            </w:r>
            <w:proofErr w:type="spellEnd"/>
          </w:p>
        </w:tc>
        <w:tc>
          <w:tcPr>
            <w:tcW w:w="3498" w:type="dxa"/>
          </w:tcPr>
          <w:p w14:paraId="78DF4578" w14:textId="29B55C36" w:rsidR="00C50744" w:rsidRPr="00E36A18" w:rsidRDefault="00E36A18" w:rsidP="00C50744">
            <w:pPr>
              <w:spacing w:after="0" w:line="240" w:lineRule="auto"/>
              <w:ind w:left="0"/>
              <w:rPr>
                <w:lang w:val="fr-CH"/>
              </w:rPr>
            </w:pPr>
            <w:r w:rsidRPr="00E36A18">
              <w:rPr>
                <w:lang w:val="fr-CH"/>
              </w:rPr>
              <w:t>Indication des montants en « CHF 0’000 »</w:t>
            </w:r>
          </w:p>
        </w:tc>
        <w:tc>
          <w:tcPr>
            <w:tcW w:w="897" w:type="dxa"/>
          </w:tcPr>
          <w:p w14:paraId="287916FD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  <w:tc>
          <w:tcPr>
            <w:tcW w:w="2957" w:type="dxa"/>
          </w:tcPr>
          <w:p w14:paraId="4873AE45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  <w:tc>
          <w:tcPr>
            <w:tcW w:w="3751" w:type="dxa"/>
          </w:tcPr>
          <w:p w14:paraId="18F1560D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  <w:tc>
          <w:tcPr>
            <w:tcW w:w="1088" w:type="dxa"/>
          </w:tcPr>
          <w:p w14:paraId="7D7EE10C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</w:tr>
      <w:tr w:rsidR="00C50744" w:rsidRPr="00E36A18" w14:paraId="08D52A0B" w14:textId="77777777" w:rsidTr="004D06DB">
        <w:trPr>
          <w:trHeight w:val="90"/>
        </w:trPr>
        <w:tc>
          <w:tcPr>
            <w:tcW w:w="2835" w:type="dxa"/>
          </w:tcPr>
          <w:p w14:paraId="4EBD2371" w14:textId="5F8D1149" w:rsidR="00C50744" w:rsidRPr="006A3987" w:rsidRDefault="00262DC7" w:rsidP="00C50744">
            <w:pPr>
              <w:spacing w:after="0"/>
              <w:ind w:left="0"/>
              <w:rPr>
                <w:lang w:val="fr-FR"/>
              </w:rPr>
            </w:pPr>
            <w:r>
              <w:rPr>
                <w:lang w:val="fr-FR"/>
              </w:rPr>
              <w:t>Coopérations</w:t>
            </w:r>
          </w:p>
        </w:tc>
        <w:tc>
          <w:tcPr>
            <w:tcW w:w="3498" w:type="dxa"/>
          </w:tcPr>
          <w:p w14:paraId="49058941" w14:textId="00B163B5" w:rsidR="00C50744" w:rsidRPr="00E36A18" w:rsidRDefault="00E36A18" w:rsidP="00C50744">
            <w:pPr>
              <w:spacing w:after="0" w:line="240" w:lineRule="auto"/>
              <w:ind w:left="0"/>
              <w:rPr>
                <w:highlight w:val="yellow"/>
                <w:lang w:val="fr-CH"/>
              </w:rPr>
            </w:pPr>
            <w:r w:rsidRPr="00E36A18">
              <w:rPr>
                <w:lang w:val="fr-CH"/>
              </w:rPr>
              <w:t>À remplir si ces informations ne figurent pas déjà sous « Partenaire » (Données générales).</w:t>
            </w:r>
          </w:p>
        </w:tc>
        <w:tc>
          <w:tcPr>
            <w:tcW w:w="897" w:type="dxa"/>
          </w:tcPr>
          <w:p w14:paraId="746F6F55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  <w:tc>
          <w:tcPr>
            <w:tcW w:w="2957" w:type="dxa"/>
          </w:tcPr>
          <w:p w14:paraId="720EFF38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  <w:tc>
          <w:tcPr>
            <w:tcW w:w="3751" w:type="dxa"/>
          </w:tcPr>
          <w:p w14:paraId="4462048D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  <w:tc>
          <w:tcPr>
            <w:tcW w:w="1088" w:type="dxa"/>
          </w:tcPr>
          <w:p w14:paraId="7F555CC7" w14:textId="77777777" w:rsidR="00C50744" w:rsidRPr="00E36A18" w:rsidRDefault="00C50744" w:rsidP="00C50744">
            <w:pPr>
              <w:spacing w:after="0"/>
              <w:ind w:left="0"/>
              <w:rPr>
                <w:lang w:val="fr-CH"/>
              </w:rPr>
            </w:pPr>
          </w:p>
        </w:tc>
      </w:tr>
      <w:tr w:rsidR="00C50744" w:rsidRPr="00092CB4" w14:paraId="5031C372" w14:textId="77777777" w:rsidTr="004D06DB">
        <w:trPr>
          <w:trHeight w:val="90"/>
        </w:trPr>
        <w:tc>
          <w:tcPr>
            <w:tcW w:w="2835" w:type="dxa"/>
          </w:tcPr>
          <w:p w14:paraId="6EE09CFD" w14:textId="4B49FD3D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Documents internes</w:t>
            </w:r>
            <w:r w:rsidRPr="006A3987">
              <w:rPr>
                <w:lang w:val="fr-FR"/>
              </w:rPr>
              <w:br/>
            </w:r>
          </w:p>
        </w:tc>
        <w:tc>
          <w:tcPr>
            <w:tcW w:w="3498" w:type="dxa"/>
          </w:tcPr>
          <w:p w14:paraId="39F37D9D" w14:textId="7084DA1C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Au début du projet, joindre la demande et le concept ; à la fin du projet, joindre le rapport final et les autres documents pertinents.</w:t>
            </w:r>
          </w:p>
        </w:tc>
        <w:tc>
          <w:tcPr>
            <w:tcW w:w="897" w:type="dxa"/>
          </w:tcPr>
          <w:p w14:paraId="4D26B27F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609A9065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24A25FDD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04446DB7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</w:tr>
      <w:tr w:rsidR="00C50744" w:rsidRPr="006A3987" w14:paraId="2549821A" w14:textId="77777777" w:rsidTr="00CD7BBB">
        <w:trPr>
          <w:trHeight w:val="383"/>
        </w:trPr>
        <w:tc>
          <w:tcPr>
            <w:tcW w:w="7230" w:type="dxa"/>
            <w:gridSpan w:val="3"/>
            <w:shd w:val="clear" w:color="auto" w:fill="00625C"/>
          </w:tcPr>
          <w:p w14:paraId="57656714" w14:textId="0F8C8C53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  <w:r>
              <w:rPr>
                <w:b/>
                <w:bCs/>
                <w:color w:val="FFFFFF" w:themeColor="background1"/>
                <w:lang w:val="fr-FR"/>
              </w:rPr>
              <w:t xml:space="preserve">Onglet </w:t>
            </w:r>
            <w:r w:rsidRPr="006A3987">
              <w:rPr>
                <w:b/>
                <w:bCs/>
                <w:color w:val="FFFFFF" w:themeColor="background1"/>
                <w:lang w:val="fr-FR"/>
              </w:rPr>
              <w:t>Données</w:t>
            </w:r>
          </w:p>
        </w:tc>
        <w:tc>
          <w:tcPr>
            <w:tcW w:w="2957" w:type="dxa"/>
            <w:shd w:val="clear" w:color="auto" w:fill="00625C"/>
          </w:tcPr>
          <w:p w14:paraId="6830539D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  <w:tc>
          <w:tcPr>
            <w:tcW w:w="3751" w:type="dxa"/>
            <w:shd w:val="clear" w:color="auto" w:fill="00625C"/>
          </w:tcPr>
          <w:p w14:paraId="210496B6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  <w:tc>
          <w:tcPr>
            <w:tcW w:w="1088" w:type="dxa"/>
            <w:shd w:val="clear" w:color="auto" w:fill="00625C"/>
          </w:tcPr>
          <w:p w14:paraId="48169471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</w:tr>
      <w:tr w:rsidR="00C50744" w:rsidRPr="00092CB4" w14:paraId="46E83D13" w14:textId="77777777" w:rsidTr="00CD7BBB">
        <w:trPr>
          <w:trHeight w:val="90"/>
        </w:trPr>
        <w:tc>
          <w:tcPr>
            <w:tcW w:w="2835" w:type="dxa"/>
          </w:tcPr>
          <w:p w14:paraId="1010EB20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Images*</w:t>
            </w:r>
          </w:p>
        </w:tc>
        <w:tc>
          <w:tcPr>
            <w:tcW w:w="3498" w:type="dxa"/>
          </w:tcPr>
          <w:p w14:paraId="7418EFA2" w14:textId="587696E9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 xml:space="preserve">Image principale au format paysage / Pas de graphiques/logos etc. comme image principale / Indiquer le © </w:t>
            </w:r>
          </w:p>
        </w:tc>
        <w:tc>
          <w:tcPr>
            <w:tcW w:w="897" w:type="dxa"/>
          </w:tcPr>
          <w:p w14:paraId="7BADFEDA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5D16EBB4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535D31A1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3945D424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</w:tr>
      <w:tr w:rsidR="00C50744" w:rsidRPr="00092CB4" w14:paraId="2BA33C57" w14:textId="77777777" w:rsidTr="00CD7BBB">
        <w:trPr>
          <w:trHeight w:val="90"/>
        </w:trPr>
        <w:tc>
          <w:tcPr>
            <w:tcW w:w="2835" w:type="dxa"/>
          </w:tcPr>
          <w:p w14:paraId="567BCD21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Documents</w:t>
            </w:r>
          </w:p>
          <w:p w14:paraId="667952E9" w14:textId="77777777" w:rsidR="00C50744" w:rsidRPr="006A3987" w:rsidRDefault="00C50744" w:rsidP="00C50744">
            <w:pPr>
              <w:rPr>
                <w:lang w:val="fr-FR"/>
              </w:rPr>
            </w:pPr>
          </w:p>
          <w:p w14:paraId="576EB260" w14:textId="77777777" w:rsidR="00C50744" w:rsidRPr="006A3987" w:rsidRDefault="00C50744" w:rsidP="00C50744">
            <w:pPr>
              <w:rPr>
                <w:lang w:val="fr-FR"/>
              </w:rPr>
            </w:pPr>
          </w:p>
        </w:tc>
        <w:tc>
          <w:tcPr>
            <w:tcW w:w="3498" w:type="dxa"/>
          </w:tcPr>
          <w:p w14:paraId="4CBDDEC5" w14:textId="7C4D2611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>
              <w:rPr>
                <w:lang w:val="fr-FR"/>
              </w:rPr>
              <w:t>P</w:t>
            </w:r>
            <w:r w:rsidRPr="006A3987">
              <w:rPr>
                <w:lang w:val="fr-FR"/>
              </w:rPr>
              <w:t>ertinents et intéressants, apportent une valeur ajoutée au projet, p. ex. des cartes de localisation, des statistiques, etc.</w:t>
            </w:r>
          </w:p>
        </w:tc>
        <w:tc>
          <w:tcPr>
            <w:tcW w:w="897" w:type="dxa"/>
          </w:tcPr>
          <w:p w14:paraId="2B1819DD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56A4F525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115D7FAF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4AF81DFC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</w:tr>
      <w:tr w:rsidR="00C50744" w:rsidRPr="006A3987" w14:paraId="344B1EF2" w14:textId="77777777" w:rsidTr="00CD7BBB">
        <w:trPr>
          <w:trHeight w:val="90"/>
        </w:trPr>
        <w:tc>
          <w:tcPr>
            <w:tcW w:w="13938" w:type="dxa"/>
            <w:gridSpan w:val="5"/>
            <w:shd w:val="clear" w:color="auto" w:fill="00625C"/>
          </w:tcPr>
          <w:p w14:paraId="304EAFBF" w14:textId="2DE69728" w:rsidR="00C50744" w:rsidRPr="006A3987" w:rsidRDefault="00C50744" w:rsidP="00C50744">
            <w:pPr>
              <w:spacing w:after="0"/>
              <w:ind w:left="0"/>
              <w:rPr>
                <w:b/>
                <w:bCs/>
                <w:color w:val="FFFFFF" w:themeColor="background1"/>
                <w:lang w:val="fr-FR"/>
              </w:rPr>
            </w:pPr>
            <w:r>
              <w:rPr>
                <w:b/>
                <w:bCs/>
                <w:color w:val="FFFFFF" w:themeColor="background1"/>
                <w:lang w:val="fr-FR"/>
              </w:rPr>
              <w:t xml:space="preserve">Onglet </w:t>
            </w:r>
            <w:r w:rsidRPr="006A3987">
              <w:rPr>
                <w:b/>
                <w:bCs/>
                <w:color w:val="FFFFFF" w:themeColor="background1"/>
                <w:lang w:val="fr-FR"/>
              </w:rPr>
              <w:t>Situation</w:t>
            </w:r>
          </w:p>
        </w:tc>
        <w:tc>
          <w:tcPr>
            <w:tcW w:w="1088" w:type="dxa"/>
            <w:shd w:val="clear" w:color="auto" w:fill="00625C"/>
          </w:tcPr>
          <w:p w14:paraId="55B8F991" w14:textId="77777777" w:rsidR="00C50744" w:rsidRPr="006A3987" w:rsidRDefault="00C50744" w:rsidP="00C50744">
            <w:pPr>
              <w:spacing w:after="0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</w:tr>
      <w:tr w:rsidR="00C50744" w:rsidRPr="00092CB4" w14:paraId="0D8AE13F" w14:textId="77777777" w:rsidTr="00CD7BBB">
        <w:trPr>
          <w:trHeight w:val="90"/>
        </w:trPr>
        <w:tc>
          <w:tcPr>
            <w:tcW w:w="2835" w:type="dxa"/>
          </w:tcPr>
          <w:p w14:paraId="40EEF9A3" w14:textId="236CAC8B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(</w:t>
            </w:r>
            <w:r>
              <w:rPr>
                <w:lang w:val="fr-FR"/>
              </w:rPr>
              <w:t>P</w:t>
            </w:r>
            <w:r w:rsidRPr="006A3987">
              <w:rPr>
                <w:lang w:val="fr-FR"/>
              </w:rPr>
              <w:t>lacer le point sur la carte)</w:t>
            </w:r>
          </w:p>
        </w:tc>
        <w:tc>
          <w:tcPr>
            <w:tcW w:w="3498" w:type="dxa"/>
          </w:tcPr>
          <w:p w14:paraId="2AEBC63F" w14:textId="1BCAC5C8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Déplacer le point rouge : Le point se trouve sur le lieu de réalisation du projet à l'intérieur du périmètre du parc.</w:t>
            </w:r>
          </w:p>
        </w:tc>
        <w:tc>
          <w:tcPr>
            <w:tcW w:w="897" w:type="dxa"/>
          </w:tcPr>
          <w:p w14:paraId="3221252C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3C9BCAFF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3FC77373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61A4E24F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</w:tr>
      <w:tr w:rsidR="00C50744" w:rsidRPr="006A3987" w14:paraId="386BFF6A" w14:textId="77777777" w:rsidTr="00CD7BBB">
        <w:trPr>
          <w:trHeight w:val="383"/>
        </w:trPr>
        <w:tc>
          <w:tcPr>
            <w:tcW w:w="7230" w:type="dxa"/>
            <w:gridSpan w:val="3"/>
            <w:shd w:val="clear" w:color="auto" w:fill="00625C"/>
          </w:tcPr>
          <w:p w14:paraId="23EFDA9F" w14:textId="27BE8610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  <w:r>
              <w:rPr>
                <w:b/>
                <w:bCs/>
                <w:color w:val="FFFFFF" w:themeColor="background1"/>
                <w:lang w:val="fr-FR"/>
              </w:rPr>
              <w:t xml:space="preserve">Onglet </w:t>
            </w:r>
            <w:r w:rsidRPr="006A3987">
              <w:rPr>
                <w:b/>
                <w:bCs/>
                <w:color w:val="FFFFFF" w:themeColor="background1"/>
                <w:lang w:val="fr-FR"/>
              </w:rPr>
              <w:t>Mise en lien</w:t>
            </w:r>
          </w:p>
        </w:tc>
        <w:tc>
          <w:tcPr>
            <w:tcW w:w="2957" w:type="dxa"/>
            <w:shd w:val="clear" w:color="auto" w:fill="00625C"/>
          </w:tcPr>
          <w:p w14:paraId="43A2CA19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  <w:tc>
          <w:tcPr>
            <w:tcW w:w="3751" w:type="dxa"/>
            <w:shd w:val="clear" w:color="auto" w:fill="00625C"/>
          </w:tcPr>
          <w:p w14:paraId="572FEDBC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  <w:tc>
          <w:tcPr>
            <w:tcW w:w="1088" w:type="dxa"/>
            <w:shd w:val="clear" w:color="auto" w:fill="00625C"/>
          </w:tcPr>
          <w:p w14:paraId="64C0182A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</w:tr>
      <w:tr w:rsidR="00C50744" w:rsidRPr="006A3987" w14:paraId="50D5DBAF" w14:textId="77777777" w:rsidTr="00CD7BBB">
        <w:trPr>
          <w:trHeight w:val="90"/>
        </w:trPr>
        <w:tc>
          <w:tcPr>
            <w:tcW w:w="6333" w:type="dxa"/>
            <w:gridSpan w:val="2"/>
          </w:tcPr>
          <w:p w14:paraId="22325E86" w14:textId="77777777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Un projet donne parfois lieu à des offres ou à des conférences/excursions en rapport avec le thème. Nous vous recommandons de les associer au projet.</w:t>
            </w:r>
          </w:p>
        </w:tc>
        <w:tc>
          <w:tcPr>
            <w:tcW w:w="897" w:type="dxa"/>
          </w:tcPr>
          <w:p w14:paraId="01610C6E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032691F6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79BA2E1B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7687BFCC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</w:tr>
      <w:tr w:rsidR="00C50744" w:rsidRPr="006A3987" w14:paraId="2DFA456F" w14:textId="77777777" w:rsidTr="00CD7BBB">
        <w:trPr>
          <w:trHeight w:val="383"/>
        </w:trPr>
        <w:tc>
          <w:tcPr>
            <w:tcW w:w="7230" w:type="dxa"/>
            <w:gridSpan w:val="3"/>
            <w:shd w:val="clear" w:color="auto" w:fill="00625C"/>
          </w:tcPr>
          <w:p w14:paraId="3759BC0A" w14:textId="04DB6808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  <w:r>
              <w:rPr>
                <w:b/>
                <w:bCs/>
                <w:color w:val="FFFFFF" w:themeColor="background1"/>
                <w:lang w:val="fr-FR"/>
              </w:rPr>
              <w:t xml:space="preserve">Onglet </w:t>
            </w:r>
            <w:r w:rsidRPr="006A3987">
              <w:rPr>
                <w:b/>
                <w:bCs/>
                <w:color w:val="FFFFFF" w:themeColor="background1"/>
                <w:lang w:val="fr-FR"/>
              </w:rPr>
              <w:t>Autre</w:t>
            </w:r>
          </w:p>
        </w:tc>
        <w:tc>
          <w:tcPr>
            <w:tcW w:w="2957" w:type="dxa"/>
            <w:shd w:val="clear" w:color="auto" w:fill="00625C"/>
          </w:tcPr>
          <w:p w14:paraId="088FA1F4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  <w:tc>
          <w:tcPr>
            <w:tcW w:w="3751" w:type="dxa"/>
            <w:shd w:val="clear" w:color="auto" w:fill="00625C"/>
          </w:tcPr>
          <w:p w14:paraId="0944CAB6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  <w:tc>
          <w:tcPr>
            <w:tcW w:w="1088" w:type="dxa"/>
            <w:shd w:val="clear" w:color="auto" w:fill="00625C"/>
          </w:tcPr>
          <w:p w14:paraId="2F215D05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b/>
                <w:bCs/>
                <w:color w:val="FFFFFF" w:themeColor="background1"/>
                <w:lang w:val="fr-FR"/>
              </w:rPr>
            </w:pPr>
          </w:p>
        </w:tc>
      </w:tr>
      <w:tr w:rsidR="00C50744" w:rsidRPr="00092CB4" w14:paraId="4CAB848C" w14:textId="77777777" w:rsidTr="00CD7BBB">
        <w:trPr>
          <w:trHeight w:val="383"/>
        </w:trPr>
        <w:tc>
          <w:tcPr>
            <w:tcW w:w="2835" w:type="dxa"/>
          </w:tcPr>
          <w:p w14:paraId="75468B23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Liens utiles</w:t>
            </w:r>
          </w:p>
        </w:tc>
        <w:tc>
          <w:tcPr>
            <w:tcW w:w="3498" w:type="dxa"/>
          </w:tcPr>
          <w:p w14:paraId="2E54B96C" w14:textId="77777777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Liens pertinents pour le projet, p. ex. vers un site web du projet.</w:t>
            </w:r>
          </w:p>
        </w:tc>
        <w:tc>
          <w:tcPr>
            <w:tcW w:w="897" w:type="dxa"/>
          </w:tcPr>
          <w:p w14:paraId="035A39E2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376B37D1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274926EB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3C66BE9E" w14:textId="77777777" w:rsidR="00C50744" w:rsidRPr="006A3987" w:rsidRDefault="00C50744" w:rsidP="00C50744">
            <w:pPr>
              <w:spacing w:before="120" w:after="0" w:line="240" w:lineRule="auto"/>
              <w:ind w:left="0"/>
              <w:rPr>
                <w:lang w:val="fr-FR"/>
              </w:rPr>
            </w:pPr>
          </w:p>
        </w:tc>
      </w:tr>
      <w:tr w:rsidR="00C50744" w:rsidRPr="00092CB4" w14:paraId="7B9F12D8" w14:textId="77777777" w:rsidTr="00CD7BBB">
        <w:trPr>
          <w:trHeight w:val="90"/>
        </w:trPr>
        <w:tc>
          <w:tcPr>
            <w:tcW w:w="2835" w:type="dxa"/>
          </w:tcPr>
          <w:p w14:paraId="6B08BDD5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Langues*</w:t>
            </w:r>
          </w:p>
        </w:tc>
        <w:tc>
          <w:tcPr>
            <w:tcW w:w="3498" w:type="dxa"/>
          </w:tcPr>
          <w:p w14:paraId="49677F74" w14:textId="77777777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 xml:space="preserve">Le projet est saisi dans la langue principale du parc. Aucune traduction n'est nécessaire pour </w:t>
            </w:r>
            <w:proofErr w:type="spellStart"/>
            <w:r w:rsidRPr="006A3987">
              <w:rPr>
                <w:lang w:val="fr-FR"/>
              </w:rPr>
              <w:t>parks.swiss</w:t>
            </w:r>
            <w:proofErr w:type="spellEnd"/>
          </w:p>
        </w:tc>
        <w:tc>
          <w:tcPr>
            <w:tcW w:w="897" w:type="dxa"/>
          </w:tcPr>
          <w:p w14:paraId="22914E59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3B777191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704C9B38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45EBA17D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</w:tr>
      <w:tr w:rsidR="00C50744" w:rsidRPr="00092CB4" w14:paraId="5DE859DA" w14:textId="77777777" w:rsidTr="00CD7BBB">
        <w:trPr>
          <w:trHeight w:val="90"/>
        </w:trPr>
        <w:tc>
          <w:tcPr>
            <w:tcW w:w="2835" w:type="dxa"/>
          </w:tcPr>
          <w:p w14:paraId="20A2F1E4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lastRenderedPageBreak/>
              <w:t>Projet libre pour*</w:t>
            </w:r>
          </w:p>
        </w:tc>
        <w:tc>
          <w:tcPr>
            <w:tcW w:w="3498" w:type="dxa"/>
          </w:tcPr>
          <w:p w14:paraId="26267067" w14:textId="77777777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 xml:space="preserve">Au moins un champ doit être sélectionné. Une validation pour </w:t>
            </w:r>
            <w:proofErr w:type="spellStart"/>
            <w:r w:rsidRPr="006A3987">
              <w:rPr>
                <w:lang w:val="fr-FR"/>
              </w:rPr>
              <w:t>parks.swiss</w:t>
            </w:r>
            <w:proofErr w:type="spellEnd"/>
            <w:r w:rsidRPr="006A3987">
              <w:rPr>
                <w:lang w:val="fr-FR"/>
              </w:rPr>
              <w:t xml:space="preserve"> n'est possible que par le secrétariat du réseau.</w:t>
            </w:r>
          </w:p>
        </w:tc>
        <w:tc>
          <w:tcPr>
            <w:tcW w:w="897" w:type="dxa"/>
          </w:tcPr>
          <w:p w14:paraId="2BB2D837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071D83AF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125191EA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5E578078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</w:tr>
      <w:tr w:rsidR="00C50744" w:rsidRPr="00092CB4" w14:paraId="0EC59B2E" w14:textId="77777777" w:rsidTr="00CD7BBB">
        <w:trPr>
          <w:trHeight w:val="90"/>
        </w:trPr>
        <w:tc>
          <w:tcPr>
            <w:tcW w:w="2835" w:type="dxa"/>
          </w:tcPr>
          <w:p w14:paraId="35CBED5E" w14:textId="48C387E4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 xml:space="preserve">Sélection des communes </w:t>
            </w:r>
            <w:r w:rsidR="002306EB">
              <w:rPr>
                <w:sz w:val="18"/>
                <w:szCs w:val="18"/>
                <w:lang w:val="fr-FR"/>
              </w:rPr>
              <w:t>**</w:t>
            </w:r>
          </w:p>
        </w:tc>
        <w:tc>
          <w:tcPr>
            <w:tcW w:w="3498" w:type="dxa"/>
          </w:tcPr>
          <w:p w14:paraId="6B5DFB93" w14:textId="77777777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Les communes sélectionnées participent au projet.</w:t>
            </w:r>
          </w:p>
        </w:tc>
        <w:tc>
          <w:tcPr>
            <w:tcW w:w="897" w:type="dxa"/>
          </w:tcPr>
          <w:p w14:paraId="0F891ABC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19D35A2B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5C36DC1E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3FA74317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</w:tr>
      <w:tr w:rsidR="00C50744" w:rsidRPr="00092CB4" w14:paraId="4DFB4416" w14:textId="77777777" w:rsidTr="00CD7BBB">
        <w:trPr>
          <w:trHeight w:val="90"/>
        </w:trPr>
        <w:tc>
          <w:tcPr>
            <w:tcW w:w="2835" w:type="dxa"/>
          </w:tcPr>
          <w:p w14:paraId="4DDEF4AC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Statut*</w:t>
            </w:r>
          </w:p>
        </w:tc>
        <w:tc>
          <w:tcPr>
            <w:tcW w:w="3498" w:type="dxa"/>
          </w:tcPr>
          <w:p w14:paraId="7D5D56D4" w14:textId="77777777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Le statut Actif est sélectionné dès que la saisie du projet est terminée.</w:t>
            </w:r>
          </w:p>
        </w:tc>
        <w:tc>
          <w:tcPr>
            <w:tcW w:w="897" w:type="dxa"/>
          </w:tcPr>
          <w:p w14:paraId="00D8F5E3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1E5DA41D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096DAB2E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4F4CBCFE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</w:tr>
      <w:tr w:rsidR="00C50744" w:rsidRPr="00092CB4" w14:paraId="2A256A9C" w14:textId="77777777" w:rsidTr="00CD7BBB">
        <w:trPr>
          <w:trHeight w:val="90"/>
        </w:trPr>
        <w:tc>
          <w:tcPr>
            <w:tcW w:w="2835" w:type="dxa"/>
          </w:tcPr>
          <w:p w14:paraId="3B6FE00D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Validité des données entrées</w:t>
            </w:r>
          </w:p>
        </w:tc>
        <w:tc>
          <w:tcPr>
            <w:tcW w:w="3498" w:type="dxa"/>
          </w:tcPr>
          <w:p w14:paraId="4DF32751" w14:textId="77777777" w:rsidR="00C50744" w:rsidRPr="006A3987" w:rsidRDefault="00C50744" w:rsidP="00C50744">
            <w:pPr>
              <w:spacing w:after="0" w:line="240" w:lineRule="auto"/>
              <w:ind w:left="0"/>
              <w:rPr>
                <w:lang w:val="fr-FR"/>
              </w:rPr>
            </w:pPr>
            <w:r w:rsidRPr="006A3987">
              <w:rPr>
                <w:lang w:val="fr-FR"/>
              </w:rPr>
              <w:t>Doit être réglé sur Validité indéterminée</w:t>
            </w:r>
          </w:p>
        </w:tc>
        <w:tc>
          <w:tcPr>
            <w:tcW w:w="897" w:type="dxa"/>
          </w:tcPr>
          <w:p w14:paraId="04382B0B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2957" w:type="dxa"/>
          </w:tcPr>
          <w:p w14:paraId="79D7E596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3751" w:type="dxa"/>
          </w:tcPr>
          <w:p w14:paraId="6A8FAC37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  <w:tc>
          <w:tcPr>
            <w:tcW w:w="1088" w:type="dxa"/>
          </w:tcPr>
          <w:p w14:paraId="24CEBC95" w14:textId="77777777" w:rsidR="00C50744" w:rsidRPr="006A3987" w:rsidRDefault="00C50744" w:rsidP="00C50744">
            <w:pPr>
              <w:spacing w:after="0"/>
              <w:ind w:left="0"/>
              <w:rPr>
                <w:lang w:val="fr-FR"/>
              </w:rPr>
            </w:pPr>
          </w:p>
        </w:tc>
      </w:tr>
    </w:tbl>
    <w:p w14:paraId="7877AB46" w14:textId="6F678A79" w:rsidR="00AB57FD" w:rsidRPr="006A3987" w:rsidRDefault="00EE0FA4" w:rsidP="00EE0FA4">
      <w:pPr>
        <w:ind w:left="0"/>
        <w:rPr>
          <w:lang w:val="fr-FR"/>
        </w:rPr>
      </w:pPr>
      <w:r w:rsidRPr="006A3987">
        <w:rPr>
          <w:lang w:val="fr-FR"/>
        </w:rPr>
        <w:br/>
      </w:r>
      <w:r w:rsidR="00A217AD" w:rsidRPr="006A3987">
        <w:rPr>
          <w:lang w:val="fr-FR"/>
        </w:rPr>
        <w:t xml:space="preserve">Date des </w:t>
      </w:r>
      <w:r w:rsidR="006A3987" w:rsidRPr="006A3987">
        <w:rPr>
          <w:lang w:val="fr-FR"/>
        </w:rPr>
        <w:t>commentaires :</w:t>
      </w:r>
      <w:r w:rsidR="00AB57FD" w:rsidRPr="006A3987">
        <w:rPr>
          <w:lang w:val="fr-FR"/>
        </w:rPr>
        <w:t xml:space="preserve">    </w:t>
      </w:r>
      <w:r w:rsidRPr="006A3987">
        <w:rPr>
          <w:lang w:val="fr-FR"/>
        </w:rPr>
        <w:t xml:space="preserve">    </w:t>
      </w:r>
      <w:r w:rsidRPr="006A3987">
        <w:rPr>
          <w:lang w:val="fr-FR"/>
        </w:rPr>
        <w:tab/>
      </w:r>
      <w:r w:rsidRPr="006A3987">
        <w:rPr>
          <w:lang w:val="fr-FR"/>
        </w:rPr>
        <w:tab/>
      </w:r>
      <w:r w:rsidRPr="006A3987">
        <w:rPr>
          <w:lang w:val="fr-FR"/>
        </w:rPr>
        <w:tab/>
      </w:r>
      <w:r w:rsidR="00A217AD" w:rsidRPr="006A3987">
        <w:rPr>
          <w:lang w:val="fr-FR"/>
        </w:rPr>
        <w:t>Commentaires faits par</w:t>
      </w:r>
      <w:r w:rsidR="006A3987" w:rsidRPr="006A3987">
        <w:rPr>
          <w:lang w:val="fr-FR"/>
        </w:rPr>
        <w:t> :</w:t>
      </w:r>
      <w:r w:rsidR="00AB57FD" w:rsidRPr="006A3987">
        <w:rPr>
          <w:lang w:val="fr-FR"/>
        </w:rPr>
        <w:t xml:space="preserve"> </w:t>
      </w:r>
    </w:p>
    <w:sectPr w:rsidR="00AB57FD" w:rsidRPr="006A3987" w:rsidSect="007A44B9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/>
      <w:pgMar w:top="1021" w:right="1021" w:bottom="964" w:left="964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95641" w14:textId="77777777" w:rsidR="00AE6EA9" w:rsidRDefault="00AE6EA9" w:rsidP="00113433">
      <w:pPr>
        <w:spacing w:after="0" w:line="240" w:lineRule="auto"/>
      </w:pPr>
      <w:r>
        <w:separator/>
      </w:r>
    </w:p>
  </w:endnote>
  <w:endnote w:type="continuationSeparator" w:id="0">
    <w:p w14:paraId="4463A981" w14:textId="77777777" w:rsidR="00AE6EA9" w:rsidRDefault="00AE6EA9" w:rsidP="00113433">
      <w:pPr>
        <w:spacing w:after="0" w:line="240" w:lineRule="auto"/>
      </w:pPr>
      <w:r>
        <w:continuationSeparator/>
      </w:r>
    </w:p>
  </w:endnote>
  <w:endnote w:type="continuationNotice" w:id="1">
    <w:p w14:paraId="1AB9A62B" w14:textId="77777777" w:rsidR="00AE6EA9" w:rsidRDefault="00AE6E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etric Light">
    <w:altName w:val="Calibri"/>
    <w:panose1 w:val="020B0303030202060203"/>
    <w:charset w:val="00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Univers 45 Ligh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19A92" w14:textId="42E613B3" w:rsidR="00895864" w:rsidRPr="00113433" w:rsidRDefault="004B5C75" w:rsidP="00895864">
    <w:pPr>
      <w:pStyle w:val="Seitenzahl1"/>
      <w:tabs>
        <w:tab w:val="right" w:pos="9356"/>
      </w:tabs>
      <w:rPr>
        <w:b w:val="0"/>
        <w:noProof/>
      </w:rPr>
    </w:pPr>
    <w:r>
      <w:rPr>
        <w:b w:val="0"/>
        <w:noProof/>
      </w:rPr>
      <w:t>Bern</w:t>
    </w:r>
    <w:r w:rsidR="00A217AD">
      <w:rPr>
        <w:b w:val="0"/>
        <w:noProof/>
      </w:rPr>
      <w:t>e</w:t>
    </w:r>
    <w:r>
      <w:rPr>
        <w:b w:val="0"/>
        <w:noProof/>
      </w:rPr>
      <w:t xml:space="preserve">, </w:t>
    </w:r>
    <w:r w:rsidR="00EE0FA4">
      <w:rPr>
        <w:b w:val="0"/>
        <w:noProof/>
      </w:rPr>
      <w:t>0</w:t>
    </w:r>
    <w:r w:rsidR="004D582E">
      <w:rPr>
        <w:b w:val="0"/>
        <w:noProof/>
      </w:rPr>
      <w:t>9</w:t>
    </w:r>
    <w:r>
      <w:rPr>
        <w:b w:val="0"/>
        <w:noProof/>
      </w:rPr>
      <w:t>.</w:t>
    </w:r>
    <w:r w:rsidR="004D582E">
      <w:rPr>
        <w:b w:val="0"/>
        <w:noProof/>
      </w:rPr>
      <w:t>01</w:t>
    </w:r>
    <w:r>
      <w:rPr>
        <w:b w:val="0"/>
        <w:noProof/>
      </w:rPr>
      <w:t>.2</w:t>
    </w:r>
    <w:r w:rsidR="004D582E">
      <w:rPr>
        <w:b w:val="0"/>
        <w:noProof/>
      </w:rPr>
      <w:t>026</w:t>
    </w:r>
    <w:r>
      <w:rPr>
        <w:b w:val="0"/>
        <w:noProof/>
      </w:rPr>
      <w:t>, ahu</w:t>
    </w:r>
    <w:r w:rsidR="00E43610">
      <w:rPr>
        <w:b w:val="0"/>
        <w:noProof/>
      </w:rPr>
      <w:t>, l</w:t>
    </w:r>
    <w:r w:rsidR="004D582E">
      <w:rPr>
        <w:b w:val="0"/>
        <w:noProof/>
      </w:rPr>
      <w:t>am</w:t>
    </w:r>
    <w:r w:rsidR="00895864">
      <w:rPr>
        <w:b w:val="0"/>
        <w:noProof/>
      </w:rPr>
      <w:tab/>
    </w:r>
    <w:r w:rsidR="00A217AD">
      <w:rPr>
        <w:b w:val="0"/>
        <w:noProof/>
      </w:rPr>
      <w:t>Page</w:t>
    </w:r>
    <w:r w:rsidR="00895864" w:rsidRPr="00113433">
      <w:rPr>
        <w:b w:val="0"/>
        <w:noProof/>
      </w:rPr>
      <w:t xml:space="preserve"> </w:t>
    </w:r>
    <w:r w:rsidR="00895864" w:rsidRPr="00113433">
      <w:rPr>
        <w:b w:val="0"/>
        <w:noProof/>
      </w:rPr>
      <w:fldChar w:fldCharType="begin"/>
    </w:r>
    <w:r w:rsidR="00895864" w:rsidRPr="00113433">
      <w:rPr>
        <w:b w:val="0"/>
        <w:noProof/>
      </w:rPr>
      <w:instrText>PAGE</w:instrText>
    </w:r>
    <w:r w:rsidR="00895864" w:rsidRPr="00113433">
      <w:rPr>
        <w:b w:val="0"/>
        <w:noProof/>
      </w:rPr>
      <w:fldChar w:fldCharType="separate"/>
    </w:r>
    <w:r w:rsidR="00892A4E">
      <w:rPr>
        <w:b w:val="0"/>
        <w:noProof/>
      </w:rPr>
      <w:t>4</w:t>
    </w:r>
    <w:r w:rsidR="00895864" w:rsidRPr="00113433">
      <w:rPr>
        <w:b w:val="0"/>
        <w:noProof/>
      </w:rPr>
      <w:fldChar w:fldCharType="end"/>
    </w:r>
    <w:r w:rsidR="00895864" w:rsidRPr="00113433">
      <w:rPr>
        <w:b w:val="0"/>
        <w:noProof/>
      </w:rPr>
      <w:t xml:space="preserve"> </w:t>
    </w:r>
    <w:r w:rsidR="00A217AD">
      <w:rPr>
        <w:b w:val="0"/>
        <w:noProof/>
      </w:rPr>
      <w:t>sur</w:t>
    </w:r>
    <w:r w:rsidR="00895864" w:rsidRPr="00113433">
      <w:rPr>
        <w:b w:val="0"/>
        <w:noProof/>
      </w:rPr>
      <w:t xml:space="preserve"> </w:t>
    </w:r>
    <w:r w:rsidR="00895864" w:rsidRPr="00113433">
      <w:rPr>
        <w:b w:val="0"/>
        <w:noProof/>
      </w:rPr>
      <w:fldChar w:fldCharType="begin"/>
    </w:r>
    <w:r w:rsidR="00895864" w:rsidRPr="00113433">
      <w:rPr>
        <w:b w:val="0"/>
        <w:noProof/>
      </w:rPr>
      <w:instrText>NUMPAGES</w:instrText>
    </w:r>
    <w:r w:rsidR="00895864" w:rsidRPr="00113433">
      <w:rPr>
        <w:b w:val="0"/>
        <w:noProof/>
      </w:rPr>
      <w:fldChar w:fldCharType="separate"/>
    </w:r>
    <w:r w:rsidR="00892A4E">
      <w:rPr>
        <w:b w:val="0"/>
        <w:noProof/>
      </w:rPr>
      <w:t>4</w:t>
    </w:r>
    <w:r w:rsidR="00895864" w:rsidRPr="00113433">
      <w:rPr>
        <w:b w:val="0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BC087" w14:textId="77777777" w:rsidR="0074087C" w:rsidRPr="00113433" w:rsidRDefault="0074087C" w:rsidP="0074087C">
    <w:pPr>
      <w:pStyle w:val="Seitenzahl1"/>
      <w:tabs>
        <w:tab w:val="right" w:pos="9356"/>
      </w:tabs>
      <w:rPr>
        <w:b w:val="0"/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78109" w14:textId="77777777" w:rsidR="00AE6EA9" w:rsidRDefault="00AE6EA9" w:rsidP="00113433">
      <w:pPr>
        <w:spacing w:after="0" w:line="240" w:lineRule="auto"/>
      </w:pPr>
      <w:r>
        <w:separator/>
      </w:r>
    </w:p>
  </w:footnote>
  <w:footnote w:type="continuationSeparator" w:id="0">
    <w:p w14:paraId="4AE109A5" w14:textId="77777777" w:rsidR="00AE6EA9" w:rsidRDefault="00AE6EA9" w:rsidP="00113433">
      <w:pPr>
        <w:spacing w:after="0" w:line="240" w:lineRule="auto"/>
      </w:pPr>
      <w:r>
        <w:continuationSeparator/>
      </w:r>
    </w:p>
  </w:footnote>
  <w:footnote w:type="continuationNotice" w:id="1">
    <w:p w14:paraId="2F20D78A" w14:textId="77777777" w:rsidR="00AE6EA9" w:rsidRDefault="00AE6EA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1AD68" w14:textId="77777777" w:rsidR="00895864" w:rsidRPr="00895864" w:rsidRDefault="00895864" w:rsidP="00F3799E">
    <w:pPr>
      <w:ind w:left="0"/>
      <w:jc w:val="distribute"/>
      <w:rPr>
        <w:color w:val="00625C"/>
        <w:sz w:val="19"/>
        <w:szCs w:val="19"/>
      </w:rPr>
    </w:pPr>
    <w:r w:rsidRPr="00B71D6C">
      <w:rPr>
        <w:rFonts w:ascii="Calibri Light" w:hAnsi="Calibri Light" w:cs="Calibri Light"/>
        <w:color w:val="00625C"/>
        <w:sz w:val="19"/>
        <w:szCs w:val="19"/>
      </w:rPr>
      <w:t xml:space="preserve">NETZWERK SCHWEIZER </w:t>
    </w:r>
    <w:proofErr w:type="gramStart"/>
    <w:r w:rsidRPr="00B71D6C">
      <w:rPr>
        <w:rFonts w:ascii="Calibri Light" w:hAnsi="Calibri Light" w:cs="Calibri Light"/>
        <w:color w:val="00625C"/>
        <w:sz w:val="19"/>
        <w:szCs w:val="19"/>
      </w:rPr>
      <w:t>PÄRKE  –</w:t>
    </w:r>
    <w:proofErr w:type="gramEnd"/>
    <w:r w:rsidRPr="00B71D6C">
      <w:rPr>
        <w:rFonts w:ascii="Calibri Light" w:hAnsi="Calibri Light" w:cs="Calibri Light"/>
        <w:color w:val="00625C"/>
        <w:sz w:val="19"/>
        <w:szCs w:val="19"/>
      </w:rPr>
      <w:t xml:space="preserve">  RESEAU DES PARCS SUISSES  –  RETE DEI PARCHI SVIZZERI  –  RAIT DALS PARCS SVIZZERS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C87F0" w14:textId="77777777" w:rsidR="00113433" w:rsidRPr="009F0D9F" w:rsidRDefault="000925A8" w:rsidP="00113433">
    <w:pPr>
      <w:spacing w:after="0" w:line="205" w:lineRule="exact"/>
      <w:ind w:left="5670"/>
      <w:rPr>
        <w:rFonts w:cs="Calibri"/>
        <w:b/>
        <w:color w:val="00625C"/>
        <w:sz w:val="16"/>
        <w:szCs w:val="16"/>
      </w:rPr>
    </w:pPr>
    <w:r w:rsidRPr="009F0D9F">
      <w:rPr>
        <w:rFonts w:cs="Calibri"/>
        <w:b/>
        <w:noProof/>
        <w:sz w:val="16"/>
        <w:szCs w:val="16"/>
        <w:lang w:eastAsia="de-CH"/>
      </w:rPr>
      <w:drawing>
        <wp:anchor distT="0" distB="0" distL="114300" distR="114300" simplePos="0" relativeHeight="251658240" behindDoc="0" locked="0" layoutInCell="1" allowOverlap="1" wp14:anchorId="045EC8D3" wp14:editId="434AFA81">
          <wp:simplePos x="0" y="0"/>
          <wp:positionH relativeFrom="column">
            <wp:posOffset>-14605</wp:posOffset>
          </wp:positionH>
          <wp:positionV relativeFrom="paragraph">
            <wp:posOffset>-80645</wp:posOffset>
          </wp:positionV>
          <wp:extent cx="1402715" cy="860425"/>
          <wp:effectExtent l="0" t="0" r="0" b="0"/>
          <wp:wrapSquare wrapText="bothSides"/>
          <wp:docPr id="686810661" name="Grafik 686810661" descr="NETZWERK_DE_32mm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5" descr="NETZWERK_DE_32mm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860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3433" w:rsidRPr="009F0D9F">
      <w:rPr>
        <w:rFonts w:cs="Calibri"/>
        <w:b/>
        <w:bCs/>
        <w:color w:val="00625C"/>
        <w:sz w:val="16"/>
        <w:szCs w:val="16"/>
      </w:rPr>
      <w:t>Netzwerk Schweizer Pärke</w:t>
    </w:r>
  </w:p>
  <w:p w14:paraId="6887F5CD" w14:textId="77777777" w:rsidR="00113433" w:rsidRPr="009F0D9F" w:rsidRDefault="00113433" w:rsidP="00113433">
    <w:pPr>
      <w:spacing w:after="0" w:line="205" w:lineRule="exact"/>
      <w:ind w:left="5670"/>
      <w:rPr>
        <w:rFonts w:cs="Calibri"/>
        <w:b/>
        <w:color w:val="00625C"/>
        <w:sz w:val="16"/>
        <w:szCs w:val="16"/>
      </w:rPr>
    </w:pPr>
    <w:r w:rsidRPr="009F0D9F">
      <w:rPr>
        <w:rFonts w:cs="Calibri"/>
        <w:b/>
        <w:color w:val="00625C"/>
        <w:sz w:val="16"/>
        <w:szCs w:val="16"/>
      </w:rPr>
      <w:t>Réseau des parcs suisses</w:t>
    </w:r>
  </w:p>
  <w:p w14:paraId="42ED9DBA" w14:textId="77777777" w:rsidR="00113433" w:rsidRPr="009F0D9F" w:rsidRDefault="00113433" w:rsidP="00113433">
    <w:pPr>
      <w:spacing w:after="0" w:line="240" w:lineRule="auto"/>
      <w:ind w:left="5670"/>
      <w:rPr>
        <w:rFonts w:cs="Calibri"/>
        <w:color w:val="6A9344"/>
        <w:sz w:val="16"/>
        <w:szCs w:val="16"/>
      </w:rPr>
    </w:pPr>
  </w:p>
  <w:p w14:paraId="30C8C3C2" w14:textId="77777777" w:rsidR="00113433" w:rsidRPr="009F0D9F" w:rsidRDefault="00113433" w:rsidP="00113433">
    <w:pPr>
      <w:spacing w:after="0" w:line="205" w:lineRule="exact"/>
      <w:ind w:left="5670"/>
      <w:rPr>
        <w:rFonts w:cs="Calibri"/>
        <w:sz w:val="16"/>
        <w:szCs w:val="16"/>
      </w:rPr>
    </w:pPr>
    <w:proofErr w:type="spellStart"/>
    <w:r w:rsidRPr="009F0D9F">
      <w:rPr>
        <w:rFonts w:cs="Calibri"/>
        <w:sz w:val="16"/>
        <w:szCs w:val="16"/>
      </w:rPr>
      <w:t>Monbijoustrasse</w:t>
    </w:r>
    <w:proofErr w:type="spellEnd"/>
    <w:r w:rsidRPr="009F0D9F">
      <w:rPr>
        <w:rFonts w:cs="Calibri"/>
        <w:sz w:val="16"/>
        <w:szCs w:val="16"/>
      </w:rPr>
      <w:t xml:space="preserve"> 61 </w:t>
    </w:r>
  </w:p>
  <w:p w14:paraId="210AC57E" w14:textId="77777777" w:rsidR="00113433" w:rsidRPr="009F0D9F" w:rsidRDefault="00414942" w:rsidP="00113433">
    <w:pPr>
      <w:tabs>
        <w:tab w:val="left" w:pos="7938"/>
      </w:tabs>
      <w:spacing w:after="0" w:line="205" w:lineRule="exact"/>
      <w:ind w:left="5670"/>
      <w:rPr>
        <w:rFonts w:cs="Calibri"/>
        <w:sz w:val="16"/>
        <w:szCs w:val="16"/>
      </w:rPr>
    </w:pPr>
    <w:r w:rsidRPr="009F0D9F">
      <w:rPr>
        <w:rFonts w:cs="Calibri"/>
        <w:sz w:val="16"/>
        <w:szCs w:val="16"/>
      </w:rPr>
      <w:t>CH</w:t>
    </w:r>
    <w:r w:rsidR="00113433" w:rsidRPr="009F0D9F">
      <w:rPr>
        <w:rFonts w:cs="Calibri"/>
        <w:sz w:val="16"/>
        <w:szCs w:val="16"/>
      </w:rPr>
      <w:t>-3007 Bern</w:t>
    </w:r>
    <w:r w:rsidR="00F119EF">
      <w:rPr>
        <w:rFonts w:cs="Calibri"/>
        <w:sz w:val="16"/>
        <w:szCs w:val="16"/>
      </w:rPr>
      <w:t>e</w:t>
    </w:r>
    <w:r w:rsidR="00113433" w:rsidRPr="009F0D9F">
      <w:rPr>
        <w:rFonts w:cs="Calibri"/>
        <w:sz w:val="16"/>
        <w:szCs w:val="16"/>
      </w:rPr>
      <w:tab/>
      <w:t>+41 (0)31 381 10 71</w:t>
    </w:r>
  </w:p>
  <w:p w14:paraId="35472859" w14:textId="77777777" w:rsidR="00113433" w:rsidRPr="009F0D9F" w:rsidRDefault="00113433" w:rsidP="00414942">
    <w:pPr>
      <w:pStyle w:val="Kopfzeile"/>
      <w:spacing w:before="20"/>
      <w:ind w:left="5670"/>
      <w:rPr>
        <w:rFonts w:cs="Calibri"/>
        <w:sz w:val="16"/>
        <w:szCs w:val="16"/>
      </w:rPr>
    </w:pPr>
    <w:hyperlink r:id="rId2" w:history="1">
      <w:r w:rsidRPr="009F0D9F">
        <w:rPr>
          <w:rStyle w:val="Hyperlink"/>
          <w:rFonts w:cs="Calibri"/>
          <w:color w:val="auto"/>
          <w:sz w:val="16"/>
          <w:szCs w:val="16"/>
          <w:u w:val="none"/>
        </w:rPr>
        <w:t>www.parks.swiss</w:t>
      </w:r>
    </w:hyperlink>
    <w:r w:rsidRPr="009F0D9F">
      <w:rPr>
        <w:rFonts w:cs="Calibri"/>
        <w:sz w:val="16"/>
        <w:szCs w:val="16"/>
      </w:rPr>
      <w:tab/>
    </w:r>
    <w:hyperlink r:id="rId3" w:history="1">
      <w:r w:rsidRPr="009F0D9F">
        <w:rPr>
          <w:rStyle w:val="Hyperlink"/>
          <w:rFonts w:cs="Calibri"/>
          <w:color w:val="auto"/>
          <w:sz w:val="16"/>
          <w:szCs w:val="16"/>
          <w:u w:val="none"/>
        </w:rPr>
        <w:t>info@parks.swiss</w:t>
      </w:r>
    </w:hyperlink>
  </w:p>
  <w:p w14:paraId="05E3B34E" w14:textId="77777777" w:rsidR="00113433" w:rsidRPr="00113433" w:rsidRDefault="00113433" w:rsidP="00113433">
    <w:pPr>
      <w:pStyle w:val="Kopfzeile"/>
      <w:ind w:left="567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20495"/>
    <w:multiLevelType w:val="hybridMultilevel"/>
    <w:tmpl w:val="F3408900"/>
    <w:lvl w:ilvl="0" w:tplc="364A1F80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250" w:hanging="360"/>
      </w:pPr>
    </w:lvl>
    <w:lvl w:ilvl="2" w:tplc="0807001B" w:tentative="1">
      <w:start w:val="1"/>
      <w:numFmt w:val="lowerRoman"/>
      <w:lvlText w:val="%3."/>
      <w:lvlJc w:val="right"/>
      <w:pPr>
        <w:ind w:left="1970" w:hanging="180"/>
      </w:pPr>
    </w:lvl>
    <w:lvl w:ilvl="3" w:tplc="0807000F" w:tentative="1">
      <w:start w:val="1"/>
      <w:numFmt w:val="decimal"/>
      <w:lvlText w:val="%4."/>
      <w:lvlJc w:val="left"/>
      <w:pPr>
        <w:ind w:left="2690" w:hanging="360"/>
      </w:pPr>
    </w:lvl>
    <w:lvl w:ilvl="4" w:tplc="08070019" w:tentative="1">
      <w:start w:val="1"/>
      <w:numFmt w:val="lowerLetter"/>
      <w:lvlText w:val="%5."/>
      <w:lvlJc w:val="left"/>
      <w:pPr>
        <w:ind w:left="3410" w:hanging="360"/>
      </w:pPr>
    </w:lvl>
    <w:lvl w:ilvl="5" w:tplc="0807001B" w:tentative="1">
      <w:start w:val="1"/>
      <w:numFmt w:val="lowerRoman"/>
      <w:lvlText w:val="%6."/>
      <w:lvlJc w:val="right"/>
      <w:pPr>
        <w:ind w:left="4130" w:hanging="180"/>
      </w:pPr>
    </w:lvl>
    <w:lvl w:ilvl="6" w:tplc="0807000F" w:tentative="1">
      <w:start w:val="1"/>
      <w:numFmt w:val="decimal"/>
      <w:lvlText w:val="%7."/>
      <w:lvlJc w:val="left"/>
      <w:pPr>
        <w:ind w:left="4850" w:hanging="360"/>
      </w:pPr>
    </w:lvl>
    <w:lvl w:ilvl="7" w:tplc="08070019" w:tentative="1">
      <w:start w:val="1"/>
      <w:numFmt w:val="lowerLetter"/>
      <w:lvlText w:val="%8."/>
      <w:lvlJc w:val="left"/>
      <w:pPr>
        <w:ind w:left="5570" w:hanging="360"/>
      </w:pPr>
    </w:lvl>
    <w:lvl w:ilvl="8" w:tplc="0807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09E49B1"/>
    <w:multiLevelType w:val="hybridMultilevel"/>
    <w:tmpl w:val="9810461C"/>
    <w:lvl w:ilvl="0" w:tplc="0807000F">
      <w:start w:val="1"/>
      <w:numFmt w:val="decimal"/>
      <w:lvlText w:val="%1."/>
      <w:lvlJc w:val="left"/>
      <w:pPr>
        <w:ind w:left="890" w:hanging="360"/>
      </w:pPr>
    </w:lvl>
    <w:lvl w:ilvl="1" w:tplc="08070019" w:tentative="1">
      <w:start w:val="1"/>
      <w:numFmt w:val="lowerLetter"/>
      <w:lvlText w:val="%2."/>
      <w:lvlJc w:val="left"/>
      <w:pPr>
        <w:ind w:left="1610" w:hanging="360"/>
      </w:pPr>
    </w:lvl>
    <w:lvl w:ilvl="2" w:tplc="0807001B" w:tentative="1">
      <w:start w:val="1"/>
      <w:numFmt w:val="lowerRoman"/>
      <w:lvlText w:val="%3."/>
      <w:lvlJc w:val="right"/>
      <w:pPr>
        <w:ind w:left="2330" w:hanging="180"/>
      </w:pPr>
    </w:lvl>
    <w:lvl w:ilvl="3" w:tplc="0807000F" w:tentative="1">
      <w:start w:val="1"/>
      <w:numFmt w:val="decimal"/>
      <w:lvlText w:val="%4."/>
      <w:lvlJc w:val="left"/>
      <w:pPr>
        <w:ind w:left="3050" w:hanging="360"/>
      </w:pPr>
    </w:lvl>
    <w:lvl w:ilvl="4" w:tplc="08070019" w:tentative="1">
      <w:start w:val="1"/>
      <w:numFmt w:val="lowerLetter"/>
      <w:lvlText w:val="%5."/>
      <w:lvlJc w:val="left"/>
      <w:pPr>
        <w:ind w:left="3770" w:hanging="360"/>
      </w:pPr>
    </w:lvl>
    <w:lvl w:ilvl="5" w:tplc="0807001B" w:tentative="1">
      <w:start w:val="1"/>
      <w:numFmt w:val="lowerRoman"/>
      <w:lvlText w:val="%6."/>
      <w:lvlJc w:val="right"/>
      <w:pPr>
        <w:ind w:left="4490" w:hanging="180"/>
      </w:pPr>
    </w:lvl>
    <w:lvl w:ilvl="6" w:tplc="0807000F" w:tentative="1">
      <w:start w:val="1"/>
      <w:numFmt w:val="decimal"/>
      <w:lvlText w:val="%7."/>
      <w:lvlJc w:val="left"/>
      <w:pPr>
        <w:ind w:left="5210" w:hanging="360"/>
      </w:pPr>
    </w:lvl>
    <w:lvl w:ilvl="7" w:tplc="08070019" w:tentative="1">
      <w:start w:val="1"/>
      <w:numFmt w:val="lowerLetter"/>
      <w:lvlText w:val="%8."/>
      <w:lvlJc w:val="left"/>
      <w:pPr>
        <w:ind w:left="5930" w:hanging="360"/>
      </w:pPr>
    </w:lvl>
    <w:lvl w:ilvl="8" w:tplc="0807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 w15:restartNumberingAfterBreak="0">
    <w:nsid w:val="00AF5B6D"/>
    <w:multiLevelType w:val="multilevel"/>
    <w:tmpl w:val="3F26E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A95FD2"/>
    <w:multiLevelType w:val="hybridMultilevel"/>
    <w:tmpl w:val="C75A47E2"/>
    <w:lvl w:ilvl="0" w:tplc="43740EC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76DC6"/>
    <w:multiLevelType w:val="hybridMultilevel"/>
    <w:tmpl w:val="2210198E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C141E80"/>
    <w:multiLevelType w:val="hybridMultilevel"/>
    <w:tmpl w:val="A7560B3C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0C4F60CD"/>
    <w:multiLevelType w:val="hybridMultilevel"/>
    <w:tmpl w:val="D6A07012"/>
    <w:lvl w:ilvl="0" w:tplc="BC3A6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696A4C"/>
    <w:multiLevelType w:val="hybridMultilevel"/>
    <w:tmpl w:val="46D824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D4626"/>
    <w:multiLevelType w:val="hybridMultilevel"/>
    <w:tmpl w:val="4F34D4B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4F3D5A"/>
    <w:multiLevelType w:val="hybridMultilevel"/>
    <w:tmpl w:val="B33C8DE6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1A817FBB"/>
    <w:multiLevelType w:val="multilevel"/>
    <w:tmpl w:val="F474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B65B4D"/>
    <w:multiLevelType w:val="hybridMultilevel"/>
    <w:tmpl w:val="B30C73F4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24162755"/>
    <w:multiLevelType w:val="hybridMultilevel"/>
    <w:tmpl w:val="4426CBFA"/>
    <w:lvl w:ilvl="0" w:tplc="0807000F">
      <w:start w:val="1"/>
      <w:numFmt w:val="decimal"/>
      <w:lvlText w:val="%1."/>
      <w:lvlJc w:val="left"/>
      <w:pPr>
        <w:ind w:left="890" w:hanging="360"/>
      </w:pPr>
    </w:lvl>
    <w:lvl w:ilvl="1" w:tplc="08070019" w:tentative="1">
      <w:start w:val="1"/>
      <w:numFmt w:val="lowerLetter"/>
      <w:lvlText w:val="%2."/>
      <w:lvlJc w:val="left"/>
      <w:pPr>
        <w:ind w:left="1610" w:hanging="360"/>
      </w:pPr>
    </w:lvl>
    <w:lvl w:ilvl="2" w:tplc="0807001B" w:tentative="1">
      <w:start w:val="1"/>
      <w:numFmt w:val="lowerRoman"/>
      <w:lvlText w:val="%3."/>
      <w:lvlJc w:val="right"/>
      <w:pPr>
        <w:ind w:left="2330" w:hanging="180"/>
      </w:pPr>
    </w:lvl>
    <w:lvl w:ilvl="3" w:tplc="0807000F" w:tentative="1">
      <w:start w:val="1"/>
      <w:numFmt w:val="decimal"/>
      <w:lvlText w:val="%4."/>
      <w:lvlJc w:val="left"/>
      <w:pPr>
        <w:ind w:left="3050" w:hanging="360"/>
      </w:pPr>
    </w:lvl>
    <w:lvl w:ilvl="4" w:tplc="08070019" w:tentative="1">
      <w:start w:val="1"/>
      <w:numFmt w:val="lowerLetter"/>
      <w:lvlText w:val="%5."/>
      <w:lvlJc w:val="left"/>
      <w:pPr>
        <w:ind w:left="3770" w:hanging="360"/>
      </w:pPr>
    </w:lvl>
    <w:lvl w:ilvl="5" w:tplc="0807001B" w:tentative="1">
      <w:start w:val="1"/>
      <w:numFmt w:val="lowerRoman"/>
      <w:lvlText w:val="%6."/>
      <w:lvlJc w:val="right"/>
      <w:pPr>
        <w:ind w:left="4490" w:hanging="180"/>
      </w:pPr>
    </w:lvl>
    <w:lvl w:ilvl="6" w:tplc="0807000F" w:tentative="1">
      <w:start w:val="1"/>
      <w:numFmt w:val="decimal"/>
      <w:lvlText w:val="%7."/>
      <w:lvlJc w:val="left"/>
      <w:pPr>
        <w:ind w:left="5210" w:hanging="360"/>
      </w:pPr>
    </w:lvl>
    <w:lvl w:ilvl="7" w:tplc="08070019" w:tentative="1">
      <w:start w:val="1"/>
      <w:numFmt w:val="lowerLetter"/>
      <w:lvlText w:val="%8."/>
      <w:lvlJc w:val="left"/>
      <w:pPr>
        <w:ind w:left="5930" w:hanging="360"/>
      </w:pPr>
    </w:lvl>
    <w:lvl w:ilvl="8" w:tplc="0807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3" w15:restartNumberingAfterBreak="0">
    <w:nsid w:val="27DA0377"/>
    <w:multiLevelType w:val="hybridMultilevel"/>
    <w:tmpl w:val="4F34D4BE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07882"/>
    <w:multiLevelType w:val="hybridMultilevel"/>
    <w:tmpl w:val="0C54747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953018"/>
    <w:multiLevelType w:val="hybridMultilevel"/>
    <w:tmpl w:val="B48A9992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3452E"/>
    <w:multiLevelType w:val="hybridMultilevel"/>
    <w:tmpl w:val="A5AAF554"/>
    <w:lvl w:ilvl="0" w:tplc="9F7252CA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250" w:hanging="360"/>
      </w:pPr>
    </w:lvl>
    <w:lvl w:ilvl="2" w:tplc="0807001B" w:tentative="1">
      <w:start w:val="1"/>
      <w:numFmt w:val="lowerRoman"/>
      <w:lvlText w:val="%3."/>
      <w:lvlJc w:val="right"/>
      <w:pPr>
        <w:ind w:left="1970" w:hanging="180"/>
      </w:pPr>
    </w:lvl>
    <w:lvl w:ilvl="3" w:tplc="0807000F" w:tentative="1">
      <w:start w:val="1"/>
      <w:numFmt w:val="decimal"/>
      <w:lvlText w:val="%4."/>
      <w:lvlJc w:val="left"/>
      <w:pPr>
        <w:ind w:left="2690" w:hanging="360"/>
      </w:pPr>
    </w:lvl>
    <w:lvl w:ilvl="4" w:tplc="08070019" w:tentative="1">
      <w:start w:val="1"/>
      <w:numFmt w:val="lowerLetter"/>
      <w:lvlText w:val="%5."/>
      <w:lvlJc w:val="left"/>
      <w:pPr>
        <w:ind w:left="3410" w:hanging="360"/>
      </w:pPr>
    </w:lvl>
    <w:lvl w:ilvl="5" w:tplc="0807001B" w:tentative="1">
      <w:start w:val="1"/>
      <w:numFmt w:val="lowerRoman"/>
      <w:lvlText w:val="%6."/>
      <w:lvlJc w:val="right"/>
      <w:pPr>
        <w:ind w:left="4130" w:hanging="180"/>
      </w:pPr>
    </w:lvl>
    <w:lvl w:ilvl="6" w:tplc="0807000F" w:tentative="1">
      <w:start w:val="1"/>
      <w:numFmt w:val="decimal"/>
      <w:lvlText w:val="%7."/>
      <w:lvlJc w:val="left"/>
      <w:pPr>
        <w:ind w:left="4850" w:hanging="360"/>
      </w:pPr>
    </w:lvl>
    <w:lvl w:ilvl="7" w:tplc="08070019" w:tentative="1">
      <w:start w:val="1"/>
      <w:numFmt w:val="lowerLetter"/>
      <w:lvlText w:val="%8."/>
      <w:lvlJc w:val="left"/>
      <w:pPr>
        <w:ind w:left="5570" w:hanging="360"/>
      </w:pPr>
    </w:lvl>
    <w:lvl w:ilvl="8" w:tplc="0807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7" w15:restartNumberingAfterBreak="0">
    <w:nsid w:val="3FD2148B"/>
    <w:multiLevelType w:val="hybridMultilevel"/>
    <w:tmpl w:val="DDD0FB34"/>
    <w:lvl w:ilvl="0" w:tplc="03226854">
      <w:start w:val="500"/>
      <w:numFmt w:val="bullet"/>
      <w:lvlText w:val="-"/>
      <w:lvlJc w:val="left"/>
      <w:pPr>
        <w:ind w:left="125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18" w15:restartNumberingAfterBreak="0">
    <w:nsid w:val="3FE624D7"/>
    <w:multiLevelType w:val="hybridMultilevel"/>
    <w:tmpl w:val="92B24554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565BBC"/>
    <w:multiLevelType w:val="hybridMultilevel"/>
    <w:tmpl w:val="2194767C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0" w15:restartNumberingAfterBreak="0">
    <w:nsid w:val="45947FF8"/>
    <w:multiLevelType w:val="hybridMultilevel"/>
    <w:tmpl w:val="49FA84B4"/>
    <w:lvl w:ilvl="0" w:tplc="46686D6C">
      <w:start w:val="50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9707E"/>
    <w:multiLevelType w:val="hybridMultilevel"/>
    <w:tmpl w:val="216A36CC"/>
    <w:lvl w:ilvl="0" w:tplc="46686D6C">
      <w:start w:val="50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683728"/>
    <w:multiLevelType w:val="hybridMultilevel"/>
    <w:tmpl w:val="8A683AF4"/>
    <w:lvl w:ilvl="0" w:tplc="0807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3" w15:restartNumberingAfterBreak="0">
    <w:nsid w:val="554B7200"/>
    <w:multiLevelType w:val="hybridMultilevel"/>
    <w:tmpl w:val="65283D3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22725B"/>
    <w:multiLevelType w:val="hybridMultilevel"/>
    <w:tmpl w:val="04B6F942"/>
    <w:lvl w:ilvl="0" w:tplc="09267132">
      <w:start w:val="1"/>
      <w:numFmt w:val="bullet"/>
      <w:pStyle w:val="Liste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D32F53"/>
    <w:multiLevelType w:val="hybridMultilevel"/>
    <w:tmpl w:val="6F6CE2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1640E8"/>
    <w:multiLevelType w:val="hybridMultilevel"/>
    <w:tmpl w:val="BA68B2D6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60F32"/>
    <w:multiLevelType w:val="hybridMultilevel"/>
    <w:tmpl w:val="5844A4AA"/>
    <w:lvl w:ilvl="0" w:tplc="946A26EA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887B6A"/>
    <w:multiLevelType w:val="hybridMultilevel"/>
    <w:tmpl w:val="BA665C7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C722E8"/>
    <w:multiLevelType w:val="hybridMultilevel"/>
    <w:tmpl w:val="88EC4E02"/>
    <w:lvl w:ilvl="0" w:tplc="0807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4FF4891"/>
    <w:multiLevelType w:val="multilevel"/>
    <w:tmpl w:val="5D90E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984CA6"/>
    <w:multiLevelType w:val="hybridMultilevel"/>
    <w:tmpl w:val="620CFB26"/>
    <w:lvl w:ilvl="0" w:tplc="6ADCEDE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4626BA"/>
    <w:multiLevelType w:val="hybridMultilevel"/>
    <w:tmpl w:val="B84EFDFA"/>
    <w:lvl w:ilvl="0" w:tplc="0807000F">
      <w:start w:val="1"/>
      <w:numFmt w:val="decimal"/>
      <w:lvlText w:val="%1."/>
      <w:lvlJc w:val="left"/>
      <w:pPr>
        <w:ind w:left="890" w:hanging="360"/>
      </w:pPr>
    </w:lvl>
    <w:lvl w:ilvl="1" w:tplc="08070019" w:tentative="1">
      <w:start w:val="1"/>
      <w:numFmt w:val="lowerLetter"/>
      <w:lvlText w:val="%2."/>
      <w:lvlJc w:val="left"/>
      <w:pPr>
        <w:ind w:left="1610" w:hanging="360"/>
      </w:pPr>
    </w:lvl>
    <w:lvl w:ilvl="2" w:tplc="0807001B" w:tentative="1">
      <w:start w:val="1"/>
      <w:numFmt w:val="lowerRoman"/>
      <w:lvlText w:val="%3."/>
      <w:lvlJc w:val="right"/>
      <w:pPr>
        <w:ind w:left="2330" w:hanging="180"/>
      </w:pPr>
    </w:lvl>
    <w:lvl w:ilvl="3" w:tplc="0807000F" w:tentative="1">
      <w:start w:val="1"/>
      <w:numFmt w:val="decimal"/>
      <w:lvlText w:val="%4."/>
      <w:lvlJc w:val="left"/>
      <w:pPr>
        <w:ind w:left="3050" w:hanging="360"/>
      </w:pPr>
    </w:lvl>
    <w:lvl w:ilvl="4" w:tplc="08070019" w:tentative="1">
      <w:start w:val="1"/>
      <w:numFmt w:val="lowerLetter"/>
      <w:lvlText w:val="%5."/>
      <w:lvlJc w:val="left"/>
      <w:pPr>
        <w:ind w:left="3770" w:hanging="360"/>
      </w:pPr>
    </w:lvl>
    <w:lvl w:ilvl="5" w:tplc="0807001B" w:tentative="1">
      <w:start w:val="1"/>
      <w:numFmt w:val="lowerRoman"/>
      <w:lvlText w:val="%6."/>
      <w:lvlJc w:val="right"/>
      <w:pPr>
        <w:ind w:left="4490" w:hanging="180"/>
      </w:pPr>
    </w:lvl>
    <w:lvl w:ilvl="6" w:tplc="0807000F" w:tentative="1">
      <w:start w:val="1"/>
      <w:numFmt w:val="decimal"/>
      <w:lvlText w:val="%7."/>
      <w:lvlJc w:val="left"/>
      <w:pPr>
        <w:ind w:left="5210" w:hanging="360"/>
      </w:pPr>
    </w:lvl>
    <w:lvl w:ilvl="7" w:tplc="08070019" w:tentative="1">
      <w:start w:val="1"/>
      <w:numFmt w:val="lowerLetter"/>
      <w:lvlText w:val="%8."/>
      <w:lvlJc w:val="left"/>
      <w:pPr>
        <w:ind w:left="5930" w:hanging="360"/>
      </w:pPr>
    </w:lvl>
    <w:lvl w:ilvl="8" w:tplc="0807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3" w15:restartNumberingAfterBreak="0">
    <w:nsid w:val="68F60571"/>
    <w:multiLevelType w:val="hybridMultilevel"/>
    <w:tmpl w:val="FC7A7196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C2726B"/>
    <w:multiLevelType w:val="hybridMultilevel"/>
    <w:tmpl w:val="62EEE1F2"/>
    <w:lvl w:ilvl="0" w:tplc="EAB4AD70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5" w15:restartNumberingAfterBreak="0">
    <w:nsid w:val="75F4658B"/>
    <w:multiLevelType w:val="hybridMultilevel"/>
    <w:tmpl w:val="75EE87F8"/>
    <w:lvl w:ilvl="0" w:tplc="EB20CD3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115015"/>
    <w:multiLevelType w:val="hybridMultilevel"/>
    <w:tmpl w:val="FA063B7C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037981">
    <w:abstractNumId w:val="7"/>
  </w:num>
  <w:num w:numId="2" w16cid:durableId="576981513">
    <w:abstractNumId w:val="28"/>
  </w:num>
  <w:num w:numId="3" w16cid:durableId="723259727">
    <w:abstractNumId w:val="4"/>
  </w:num>
  <w:num w:numId="4" w16cid:durableId="1163934483">
    <w:abstractNumId w:val="12"/>
  </w:num>
  <w:num w:numId="5" w16cid:durableId="835612146">
    <w:abstractNumId w:val="32"/>
  </w:num>
  <w:num w:numId="6" w16cid:durableId="148600730">
    <w:abstractNumId w:val="24"/>
  </w:num>
  <w:num w:numId="7" w16cid:durableId="1222523370">
    <w:abstractNumId w:val="6"/>
  </w:num>
  <w:num w:numId="8" w16cid:durableId="646783739">
    <w:abstractNumId w:val="9"/>
  </w:num>
  <w:num w:numId="9" w16cid:durableId="592595991">
    <w:abstractNumId w:val="5"/>
  </w:num>
  <w:num w:numId="10" w16cid:durableId="619803044">
    <w:abstractNumId w:val="11"/>
  </w:num>
  <w:num w:numId="11" w16cid:durableId="1658995519">
    <w:abstractNumId w:val="19"/>
  </w:num>
  <w:num w:numId="12" w16cid:durableId="2084571313">
    <w:abstractNumId w:val="1"/>
  </w:num>
  <w:num w:numId="13" w16cid:durableId="43020011">
    <w:abstractNumId w:val="36"/>
  </w:num>
  <w:num w:numId="14" w16cid:durableId="944531821">
    <w:abstractNumId w:val="22"/>
  </w:num>
  <w:num w:numId="15" w16cid:durableId="772019438">
    <w:abstractNumId w:val="21"/>
  </w:num>
  <w:num w:numId="16" w16cid:durableId="176623684">
    <w:abstractNumId w:val="20"/>
  </w:num>
  <w:num w:numId="17" w16cid:durableId="553809731">
    <w:abstractNumId w:val="0"/>
  </w:num>
  <w:num w:numId="18" w16cid:durableId="149559229">
    <w:abstractNumId w:val="15"/>
  </w:num>
  <w:num w:numId="19" w16cid:durableId="1216433896">
    <w:abstractNumId w:val="34"/>
  </w:num>
  <w:num w:numId="20" w16cid:durableId="1475177428">
    <w:abstractNumId w:val="17"/>
  </w:num>
  <w:num w:numId="21" w16cid:durableId="734671028">
    <w:abstractNumId w:val="13"/>
  </w:num>
  <w:num w:numId="22" w16cid:durableId="1745564050">
    <w:abstractNumId w:val="26"/>
  </w:num>
  <w:num w:numId="23" w16cid:durableId="1930235302">
    <w:abstractNumId w:val="16"/>
  </w:num>
  <w:num w:numId="24" w16cid:durableId="1047143436">
    <w:abstractNumId w:val="3"/>
  </w:num>
  <w:num w:numId="25" w16cid:durableId="1269267360">
    <w:abstractNumId w:val="33"/>
  </w:num>
  <w:num w:numId="26" w16cid:durableId="305013576">
    <w:abstractNumId w:val="18"/>
  </w:num>
  <w:num w:numId="27" w16cid:durableId="1970043394">
    <w:abstractNumId w:val="8"/>
  </w:num>
  <w:num w:numId="28" w16cid:durableId="1380862131">
    <w:abstractNumId w:val="14"/>
  </w:num>
  <w:num w:numId="29" w16cid:durableId="1165441373">
    <w:abstractNumId w:val="29"/>
  </w:num>
  <w:num w:numId="30" w16cid:durableId="654188114">
    <w:abstractNumId w:val="10"/>
  </w:num>
  <w:num w:numId="31" w16cid:durableId="1744183804">
    <w:abstractNumId w:val="30"/>
  </w:num>
  <w:num w:numId="32" w16cid:durableId="1481535597">
    <w:abstractNumId w:val="2"/>
  </w:num>
  <w:num w:numId="33" w16cid:durableId="248075725">
    <w:abstractNumId w:val="23"/>
  </w:num>
  <w:num w:numId="34" w16cid:durableId="1130249257">
    <w:abstractNumId w:val="31"/>
  </w:num>
  <w:num w:numId="35" w16cid:durableId="2018314095">
    <w:abstractNumId w:val="25"/>
  </w:num>
  <w:num w:numId="36" w16cid:durableId="52194207">
    <w:abstractNumId w:val="35"/>
  </w:num>
  <w:num w:numId="37" w16cid:durableId="122409957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377"/>
    <w:rsid w:val="00000AE7"/>
    <w:rsid w:val="00011BBD"/>
    <w:rsid w:val="00012D18"/>
    <w:rsid w:val="00016D71"/>
    <w:rsid w:val="000179CC"/>
    <w:rsid w:val="00021AE7"/>
    <w:rsid w:val="000304CA"/>
    <w:rsid w:val="00030EDB"/>
    <w:rsid w:val="0003528A"/>
    <w:rsid w:val="00035D1B"/>
    <w:rsid w:val="00040769"/>
    <w:rsid w:val="00043831"/>
    <w:rsid w:val="00044350"/>
    <w:rsid w:val="0005542E"/>
    <w:rsid w:val="0005774E"/>
    <w:rsid w:val="00066552"/>
    <w:rsid w:val="000677B0"/>
    <w:rsid w:val="0007093E"/>
    <w:rsid w:val="00074C52"/>
    <w:rsid w:val="00075C2E"/>
    <w:rsid w:val="00076665"/>
    <w:rsid w:val="000810F5"/>
    <w:rsid w:val="000812CB"/>
    <w:rsid w:val="00082BA5"/>
    <w:rsid w:val="00087E99"/>
    <w:rsid w:val="00090BA8"/>
    <w:rsid w:val="0009143E"/>
    <w:rsid w:val="00091C59"/>
    <w:rsid w:val="000925A8"/>
    <w:rsid w:val="00092CB4"/>
    <w:rsid w:val="00094156"/>
    <w:rsid w:val="0009498A"/>
    <w:rsid w:val="000A3C75"/>
    <w:rsid w:val="000A466E"/>
    <w:rsid w:val="000A6C9F"/>
    <w:rsid w:val="000B0B32"/>
    <w:rsid w:val="000B58AA"/>
    <w:rsid w:val="000C0ABC"/>
    <w:rsid w:val="000C7C48"/>
    <w:rsid w:val="000D0B34"/>
    <w:rsid w:val="000D228D"/>
    <w:rsid w:val="000E768F"/>
    <w:rsid w:val="000E7E82"/>
    <w:rsid w:val="000F08E8"/>
    <w:rsid w:val="000F0F5B"/>
    <w:rsid w:val="000F15EE"/>
    <w:rsid w:val="001000C5"/>
    <w:rsid w:val="00107055"/>
    <w:rsid w:val="001077E1"/>
    <w:rsid w:val="00107FB0"/>
    <w:rsid w:val="00111D0C"/>
    <w:rsid w:val="00113433"/>
    <w:rsid w:val="00120EA3"/>
    <w:rsid w:val="00121B77"/>
    <w:rsid w:val="00133767"/>
    <w:rsid w:val="00133AA3"/>
    <w:rsid w:val="00133D70"/>
    <w:rsid w:val="00135E77"/>
    <w:rsid w:val="00140D88"/>
    <w:rsid w:val="00141C2D"/>
    <w:rsid w:val="00142DC4"/>
    <w:rsid w:val="001563F2"/>
    <w:rsid w:val="00156781"/>
    <w:rsid w:val="00157497"/>
    <w:rsid w:val="001576C3"/>
    <w:rsid w:val="00157904"/>
    <w:rsid w:val="00162170"/>
    <w:rsid w:val="00165AE3"/>
    <w:rsid w:val="001660C6"/>
    <w:rsid w:val="00170188"/>
    <w:rsid w:val="00172E86"/>
    <w:rsid w:val="001813D1"/>
    <w:rsid w:val="0018174D"/>
    <w:rsid w:val="00181F93"/>
    <w:rsid w:val="00182EF1"/>
    <w:rsid w:val="00185D8E"/>
    <w:rsid w:val="0018633A"/>
    <w:rsid w:val="00191EAF"/>
    <w:rsid w:val="001969BA"/>
    <w:rsid w:val="001A39ED"/>
    <w:rsid w:val="001A5E8F"/>
    <w:rsid w:val="001A6D0B"/>
    <w:rsid w:val="001B0214"/>
    <w:rsid w:val="001B0BEC"/>
    <w:rsid w:val="001C07EE"/>
    <w:rsid w:val="001C17D4"/>
    <w:rsid w:val="001C1AE9"/>
    <w:rsid w:val="001C3727"/>
    <w:rsid w:val="001C5A84"/>
    <w:rsid w:val="001C646F"/>
    <w:rsid w:val="001D09DB"/>
    <w:rsid w:val="001D3D36"/>
    <w:rsid w:val="001D5CC9"/>
    <w:rsid w:val="001E22CC"/>
    <w:rsid w:val="001E2D02"/>
    <w:rsid w:val="001E492D"/>
    <w:rsid w:val="001E51C2"/>
    <w:rsid w:val="001E78F4"/>
    <w:rsid w:val="001F1A67"/>
    <w:rsid w:val="001F3CF1"/>
    <w:rsid w:val="00200567"/>
    <w:rsid w:val="00205BB7"/>
    <w:rsid w:val="00205EBD"/>
    <w:rsid w:val="002104F8"/>
    <w:rsid w:val="00211C4A"/>
    <w:rsid w:val="0021557A"/>
    <w:rsid w:val="00217887"/>
    <w:rsid w:val="002200B9"/>
    <w:rsid w:val="002211BF"/>
    <w:rsid w:val="00222F14"/>
    <w:rsid w:val="0022631C"/>
    <w:rsid w:val="00227EFB"/>
    <w:rsid w:val="002306EB"/>
    <w:rsid w:val="00230A9F"/>
    <w:rsid w:val="00235A3E"/>
    <w:rsid w:val="002400CD"/>
    <w:rsid w:val="0024233A"/>
    <w:rsid w:val="0024366A"/>
    <w:rsid w:val="00244F1E"/>
    <w:rsid w:val="0024604C"/>
    <w:rsid w:val="00250365"/>
    <w:rsid w:val="00252506"/>
    <w:rsid w:val="002528DF"/>
    <w:rsid w:val="00256ADA"/>
    <w:rsid w:val="002623E6"/>
    <w:rsid w:val="00262DC7"/>
    <w:rsid w:val="00265CB2"/>
    <w:rsid w:val="00267C8C"/>
    <w:rsid w:val="00270123"/>
    <w:rsid w:val="00270A79"/>
    <w:rsid w:val="00271E10"/>
    <w:rsid w:val="00272072"/>
    <w:rsid w:val="00277AC1"/>
    <w:rsid w:val="00282DF7"/>
    <w:rsid w:val="00290480"/>
    <w:rsid w:val="00290B9A"/>
    <w:rsid w:val="00290ED0"/>
    <w:rsid w:val="00293AB5"/>
    <w:rsid w:val="002946D7"/>
    <w:rsid w:val="0029697C"/>
    <w:rsid w:val="002A355E"/>
    <w:rsid w:val="002A49AD"/>
    <w:rsid w:val="002A5CCF"/>
    <w:rsid w:val="002A6788"/>
    <w:rsid w:val="002A708A"/>
    <w:rsid w:val="002B0611"/>
    <w:rsid w:val="002B19CB"/>
    <w:rsid w:val="002B1AAA"/>
    <w:rsid w:val="002B2AAB"/>
    <w:rsid w:val="002B7ABD"/>
    <w:rsid w:val="002C1DFD"/>
    <w:rsid w:val="002C470D"/>
    <w:rsid w:val="002C5CB9"/>
    <w:rsid w:val="002D26A0"/>
    <w:rsid w:val="002E3A1B"/>
    <w:rsid w:val="002E61D1"/>
    <w:rsid w:val="002E6A90"/>
    <w:rsid w:val="002F1738"/>
    <w:rsid w:val="002F1FC0"/>
    <w:rsid w:val="00300380"/>
    <w:rsid w:val="00305A7C"/>
    <w:rsid w:val="00310BAB"/>
    <w:rsid w:val="00310BAC"/>
    <w:rsid w:val="00310FF8"/>
    <w:rsid w:val="00312D65"/>
    <w:rsid w:val="003165C8"/>
    <w:rsid w:val="00320378"/>
    <w:rsid w:val="00320402"/>
    <w:rsid w:val="003212B3"/>
    <w:rsid w:val="00321FB7"/>
    <w:rsid w:val="003262E5"/>
    <w:rsid w:val="00330197"/>
    <w:rsid w:val="00331512"/>
    <w:rsid w:val="0033175C"/>
    <w:rsid w:val="003338F5"/>
    <w:rsid w:val="0033664D"/>
    <w:rsid w:val="0033667D"/>
    <w:rsid w:val="003376EC"/>
    <w:rsid w:val="00340A5F"/>
    <w:rsid w:val="0034688B"/>
    <w:rsid w:val="003503B1"/>
    <w:rsid w:val="00352A6D"/>
    <w:rsid w:val="0035306A"/>
    <w:rsid w:val="00357C1D"/>
    <w:rsid w:val="0036389E"/>
    <w:rsid w:val="00366E93"/>
    <w:rsid w:val="00367DBE"/>
    <w:rsid w:val="00370AD3"/>
    <w:rsid w:val="00370F43"/>
    <w:rsid w:val="0037221D"/>
    <w:rsid w:val="003745C8"/>
    <w:rsid w:val="00375CB1"/>
    <w:rsid w:val="003805A8"/>
    <w:rsid w:val="003845E7"/>
    <w:rsid w:val="00385B9D"/>
    <w:rsid w:val="00386D34"/>
    <w:rsid w:val="003942B6"/>
    <w:rsid w:val="003A145B"/>
    <w:rsid w:val="003A25AE"/>
    <w:rsid w:val="003B5A88"/>
    <w:rsid w:val="003B7092"/>
    <w:rsid w:val="003C0145"/>
    <w:rsid w:val="003C1655"/>
    <w:rsid w:val="003C3F3C"/>
    <w:rsid w:val="003C6174"/>
    <w:rsid w:val="003D21F6"/>
    <w:rsid w:val="003D3804"/>
    <w:rsid w:val="003D661F"/>
    <w:rsid w:val="003E2B54"/>
    <w:rsid w:val="003E2C24"/>
    <w:rsid w:val="003E2DE4"/>
    <w:rsid w:val="003F0B5D"/>
    <w:rsid w:val="003F464E"/>
    <w:rsid w:val="003F47B1"/>
    <w:rsid w:val="003F50E6"/>
    <w:rsid w:val="00402403"/>
    <w:rsid w:val="00402F34"/>
    <w:rsid w:val="00403FFE"/>
    <w:rsid w:val="00414942"/>
    <w:rsid w:val="004164A1"/>
    <w:rsid w:val="00416CFC"/>
    <w:rsid w:val="0042064F"/>
    <w:rsid w:val="0042748C"/>
    <w:rsid w:val="00430698"/>
    <w:rsid w:val="00432CEF"/>
    <w:rsid w:val="0043654C"/>
    <w:rsid w:val="004447C5"/>
    <w:rsid w:val="00450A6D"/>
    <w:rsid w:val="00453A79"/>
    <w:rsid w:val="00453F7F"/>
    <w:rsid w:val="004556DF"/>
    <w:rsid w:val="00461581"/>
    <w:rsid w:val="00464C31"/>
    <w:rsid w:val="00465AD5"/>
    <w:rsid w:val="0046666A"/>
    <w:rsid w:val="00466B91"/>
    <w:rsid w:val="00472035"/>
    <w:rsid w:val="00472CB0"/>
    <w:rsid w:val="0047467B"/>
    <w:rsid w:val="00476689"/>
    <w:rsid w:val="0048049F"/>
    <w:rsid w:val="00484AE0"/>
    <w:rsid w:val="00486BEC"/>
    <w:rsid w:val="00486CBB"/>
    <w:rsid w:val="004906F8"/>
    <w:rsid w:val="00491CD7"/>
    <w:rsid w:val="00491E6D"/>
    <w:rsid w:val="0049345F"/>
    <w:rsid w:val="004A2427"/>
    <w:rsid w:val="004A45FA"/>
    <w:rsid w:val="004B3C64"/>
    <w:rsid w:val="004B5C75"/>
    <w:rsid w:val="004C20B2"/>
    <w:rsid w:val="004D0CF4"/>
    <w:rsid w:val="004D1A19"/>
    <w:rsid w:val="004D2037"/>
    <w:rsid w:val="004D4D7F"/>
    <w:rsid w:val="004D5586"/>
    <w:rsid w:val="004D582E"/>
    <w:rsid w:val="004E0761"/>
    <w:rsid w:val="004E2B97"/>
    <w:rsid w:val="004E7935"/>
    <w:rsid w:val="004E7C0E"/>
    <w:rsid w:val="004F2E64"/>
    <w:rsid w:val="004F4A39"/>
    <w:rsid w:val="004F6F2F"/>
    <w:rsid w:val="004F751B"/>
    <w:rsid w:val="004F77E8"/>
    <w:rsid w:val="005004FF"/>
    <w:rsid w:val="00501677"/>
    <w:rsid w:val="00511573"/>
    <w:rsid w:val="00512CAC"/>
    <w:rsid w:val="00514266"/>
    <w:rsid w:val="00514A78"/>
    <w:rsid w:val="0051761C"/>
    <w:rsid w:val="005207CB"/>
    <w:rsid w:val="00521F4F"/>
    <w:rsid w:val="0052240B"/>
    <w:rsid w:val="005239DC"/>
    <w:rsid w:val="005261F5"/>
    <w:rsid w:val="00530B97"/>
    <w:rsid w:val="00532A94"/>
    <w:rsid w:val="00532ED3"/>
    <w:rsid w:val="00536678"/>
    <w:rsid w:val="005453E6"/>
    <w:rsid w:val="00547DC4"/>
    <w:rsid w:val="005537DB"/>
    <w:rsid w:val="00554997"/>
    <w:rsid w:val="00554AD8"/>
    <w:rsid w:val="005611CE"/>
    <w:rsid w:val="00565C2D"/>
    <w:rsid w:val="00573D9B"/>
    <w:rsid w:val="005756E1"/>
    <w:rsid w:val="005812DC"/>
    <w:rsid w:val="00582055"/>
    <w:rsid w:val="00583B44"/>
    <w:rsid w:val="00590C07"/>
    <w:rsid w:val="0059151B"/>
    <w:rsid w:val="00592520"/>
    <w:rsid w:val="00592AFC"/>
    <w:rsid w:val="005938CF"/>
    <w:rsid w:val="00595892"/>
    <w:rsid w:val="005A0F99"/>
    <w:rsid w:val="005A2C87"/>
    <w:rsid w:val="005A2F56"/>
    <w:rsid w:val="005A62A6"/>
    <w:rsid w:val="005A64B9"/>
    <w:rsid w:val="005B11E0"/>
    <w:rsid w:val="005B5104"/>
    <w:rsid w:val="005B696A"/>
    <w:rsid w:val="005C1D25"/>
    <w:rsid w:val="005C3C12"/>
    <w:rsid w:val="005C40EA"/>
    <w:rsid w:val="005C4F9A"/>
    <w:rsid w:val="005C5636"/>
    <w:rsid w:val="005C7EA8"/>
    <w:rsid w:val="005D37D6"/>
    <w:rsid w:val="005D76E0"/>
    <w:rsid w:val="005E1960"/>
    <w:rsid w:val="005E5E73"/>
    <w:rsid w:val="005E7578"/>
    <w:rsid w:val="005E7C74"/>
    <w:rsid w:val="005E7FAF"/>
    <w:rsid w:val="005F32AB"/>
    <w:rsid w:val="00607599"/>
    <w:rsid w:val="00615BF4"/>
    <w:rsid w:val="00616713"/>
    <w:rsid w:val="006240B3"/>
    <w:rsid w:val="00625A56"/>
    <w:rsid w:val="0063365D"/>
    <w:rsid w:val="00642015"/>
    <w:rsid w:val="00644988"/>
    <w:rsid w:val="00647EA7"/>
    <w:rsid w:val="00650800"/>
    <w:rsid w:val="00650988"/>
    <w:rsid w:val="00651D7A"/>
    <w:rsid w:val="00653EC0"/>
    <w:rsid w:val="0065775B"/>
    <w:rsid w:val="00662BE9"/>
    <w:rsid w:val="00663E06"/>
    <w:rsid w:val="00665797"/>
    <w:rsid w:val="00665B5F"/>
    <w:rsid w:val="0066702A"/>
    <w:rsid w:val="00677ED1"/>
    <w:rsid w:val="00684337"/>
    <w:rsid w:val="006922CD"/>
    <w:rsid w:val="0069271F"/>
    <w:rsid w:val="006929C2"/>
    <w:rsid w:val="00694E66"/>
    <w:rsid w:val="006969D5"/>
    <w:rsid w:val="006A09CC"/>
    <w:rsid w:val="006A2C3A"/>
    <w:rsid w:val="006A3987"/>
    <w:rsid w:val="006B657C"/>
    <w:rsid w:val="006C10AF"/>
    <w:rsid w:val="006C2829"/>
    <w:rsid w:val="006C4E23"/>
    <w:rsid w:val="006D34B5"/>
    <w:rsid w:val="006D3CAB"/>
    <w:rsid w:val="006D63E2"/>
    <w:rsid w:val="006E0EE6"/>
    <w:rsid w:val="006E2457"/>
    <w:rsid w:val="006E25A5"/>
    <w:rsid w:val="006E62C0"/>
    <w:rsid w:val="006E7638"/>
    <w:rsid w:val="006F19A0"/>
    <w:rsid w:val="006F2FF0"/>
    <w:rsid w:val="007029CB"/>
    <w:rsid w:val="0071447A"/>
    <w:rsid w:val="0071773E"/>
    <w:rsid w:val="0071779A"/>
    <w:rsid w:val="00722CB4"/>
    <w:rsid w:val="00724A5D"/>
    <w:rsid w:val="00724A70"/>
    <w:rsid w:val="00724C26"/>
    <w:rsid w:val="00725216"/>
    <w:rsid w:val="0073092D"/>
    <w:rsid w:val="00731942"/>
    <w:rsid w:val="007340BF"/>
    <w:rsid w:val="0074087C"/>
    <w:rsid w:val="00762FA3"/>
    <w:rsid w:val="00764A81"/>
    <w:rsid w:val="007668F6"/>
    <w:rsid w:val="00766CDE"/>
    <w:rsid w:val="007761FD"/>
    <w:rsid w:val="007779E3"/>
    <w:rsid w:val="00783C5C"/>
    <w:rsid w:val="00784603"/>
    <w:rsid w:val="00787DCE"/>
    <w:rsid w:val="007904CC"/>
    <w:rsid w:val="00790F49"/>
    <w:rsid w:val="00793684"/>
    <w:rsid w:val="007A31C4"/>
    <w:rsid w:val="007A3292"/>
    <w:rsid w:val="007A44B9"/>
    <w:rsid w:val="007A6476"/>
    <w:rsid w:val="007A77DB"/>
    <w:rsid w:val="007B0D53"/>
    <w:rsid w:val="007B2991"/>
    <w:rsid w:val="007B63ED"/>
    <w:rsid w:val="007B6F0E"/>
    <w:rsid w:val="007D0FFD"/>
    <w:rsid w:val="007D14D5"/>
    <w:rsid w:val="007D2F2B"/>
    <w:rsid w:val="007D3C44"/>
    <w:rsid w:val="007D3F7E"/>
    <w:rsid w:val="007E7289"/>
    <w:rsid w:val="007F396B"/>
    <w:rsid w:val="007F3A75"/>
    <w:rsid w:val="007F4035"/>
    <w:rsid w:val="00800CFD"/>
    <w:rsid w:val="00802332"/>
    <w:rsid w:val="00803410"/>
    <w:rsid w:val="00803FF3"/>
    <w:rsid w:val="008041D6"/>
    <w:rsid w:val="00805AEE"/>
    <w:rsid w:val="0081261D"/>
    <w:rsid w:val="00812CEE"/>
    <w:rsid w:val="00814377"/>
    <w:rsid w:val="00815C3B"/>
    <w:rsid w:val="008160B7"/>
    <w:rsid w:val="008208E9"/>
    <w:rsid w:val="00822B8C"/>
    <w:rsid w:val="008243AB"/>
    <w:rsid w:val="008261D2"/>
    <w:rsid w:val="008266AD"/>
    <w:rsid w:val="00831DCF"/>
    <w:rsid w:val="00832E89"/>
    <w:rsid w:val="00833021"/>
    <w:rsid w:val="00836CDD"/>
    <w:rsid w:val="00837B00"/>
    <w:rsid w:val="00847B0B"/>
    <w:rsid w:val="00850DAC"/>
    <w:rsid w:val="00851871"/>
    <w:rsid w:val="00852891"/>
    <w:rsid w:val="00854526"/>
    <w:rsid w:val="00855A07"/>
    <w:rsid w:val="0085793B"/>
    <w:rsid w:val="00861AF2"/>
    <w:rsid w:val="00866B4E"/>
    <w:rsid w:val="00867156"/>
    <w:rsid w:val="00867FED"/>
    <w:rsid w:val="0087092B"/>
    <w:rsid w:val="00873615"/>
    <w:rsid w:val="00874307"/>
    <w:rsid w:val="00876498"/>
    <w:rsid w:val="00876D4A"/>
    <w:rsid w:val="00876F96"/>
    <w:rsid w:val="0087724B"/>
    <w:rsid w:val="00891279"/>
    <w:rsid w:val="00892A4E"/>
    <w:rsid w:val="00895864"/>
    <w:rsid w:val="008A1F58"/>
    <w:rsid w:val="008A41AA"/>
    <w:rsid w:val="008B0EB2"/>
    <w:rsid w:val="008B1677"/>
    <w:rsid w:val="008B4256"/>
    <w:rsid w:val="008B682B"/>
    <w:rsid w:val="008C13D6"/>
    <w:rsid w:val="008C7FED"/>
    <w:rsid w:val="008D2EF9"/>
    <w:rsid w:val="008D47A4"/>
    <w:rsid w:val="008E4E61"/>
    <w:rsid w:val="008F0BC8"/>
    <w:rsid w:val="008F0CD3"/>
    <w:rsid w:val="008F1671"/>
    <w:rsid w:val="008F1762"/>
    <w:rsid w:val="008F2583"/>
    <w:rsid w:val="008F51E7"/>
    <w:rsid w:val="008F6FE9"/>
    <w:rsid w:val="0090038D"/>
    <w:rsid w:val="00901B20"/>
    <w:rsid w:val="00905F6F"/>
    <w:rsid w:val="00907EEE"/>
    <w:rsid w:val="00913DF5"/>
    <w:rsid w:val="00916BD7"/>
    <w:rsid w:val="00921453"/>
    <w:rsid w:val="009231A5"/>
    <w:rsid w:val="00923DB5"/>
    <w:rsid w:val="00924C98"/>
    <w:rsid w:val="009251AB"/>
    <w:rsid w:val="0093024C"/>
    <w:rsid w:val="00931648"/>
    <w:rsid w:val="00942B42"/>
    <w:rsid w:val="00943087"/>
    <w:rsid w:val="0094377C"/>
    <w:rsid w:val="00944AC3"/>
    <w:rsid w:val="00944C8D"/>
    <w:rsid w:val="00946AF3"/>
    <w:rsid w:val="00947895"/>
    <w:rsid w:val="00947C5B"/>
    <w:rsid w:val="00950C41"/>
    <w:rsid w:val="00951A53"/>
    <w:rsid w:val="009569FE"/>
    <w:rsid w:val="00965475"/>
    <w:rsid w:val="009657C2"/>
    <w:rsid w:val="00971928"/>
    <w:rsid w:val="0098659F"/>
    <w:rsid w:val="00990130"/>
    <w:rsid w:val="009904BB"/>
    <w:rsid w:val="00997097"/>
    <w:rsid w:val="009A0B5C"/>
    <w:rsid w:val="009A13DC"/>
    <w:rsid w:val="009A4FD3"/>
    <w:rsid w:val="009A5A08"/>
    <w:rsid w:val="009A6C0D"/>
    <w:rsid w:val="009B0259"/>
    <w:rsid w:val="009B10AA"/>
    <w:rsid w:val="009B31C0"/>
    <w:rsid w:val="009B3A89"/>
    <w:rsid w:val="009C0B10"/>
    <w:rsid w:val="009C1E6B"/>
    <w:rsid w:val="009C4BA2"/>
    <w:rsid w:val="009D19F0"/>
    <w:rsid w:val="009D1E3E"/>
    <w:rsid w:val="009D269F"/>
    <w:rsid w:val="009D347A"/>
    <w:rsid w:val="009D3B7C"/>
    <w:rsid w:val="009E0F5F"/>
    <w:rsid w:val="009E2A81"/>
    <w:rsid w:val="009E5E14"/>
    <w:rsid w:val="009E7794"/>
    <w:rsid w:val="009F0D9F"/>
    <w:rsid w:val="009F157A"/>
    <w:rsid w:val="009F3D1A"/>
    <w:rsid w:val="009F74F6"/>
    <w:rsid w:val="009F7E79"/>
    <w:rsid w:val="00A01A07"/>
    <w:rsid w:val="00A07B85"/>
    <w:rsid w:val="00A11CBE"/>
    <w:rsid w:val="00A1252F"/>
    <w:rsid w:val="00A139EF"/>
    <w:rsid w:val="00A169E1"/>
    <w:rsid w:val="00A217AD"/>
    <w:rsid w:val="00A262B1"/>
    <w:rsid w:val="00A308CB"/>
    <w:rsid w:val="00A347E0"/>
    <w:rsid w:val="00A40067"/>
    <w:rsid w:val="00A4397E"/>
    <w:rsid w:val="00A5515B"/>
    <w:rsid w:val="00A56A16"/>
    <w:rsid w:val="00A5795B"/>
    <w:rsid w:val="00A619AF"/>
    <w:rsid w:val="00A62420"/>
    <w:rsid w:val="00A6478A"/>
    <w:rsid w:val="00A7258C"/>
    <w:rsid w:val="00A72D06"/>
    <w:rsid w:val="00A74819"/>
    <w:rsid w:val="00A7673D"/>
    <w:rsid w:val="00A80103"/>
    <w:rsid w:val="00A82B48"/>
    <w:rsid w:val="00A8302A"/>
    <w:rsid w:val="00A90716"/>
    <w:rsid w:val="00A91A66"/>
    <w:rsid w:val="00A92CCB"/>
    <w:rsid w:val="00A942B7"/>
    <w:rsid w:val="00AA05E3"/>
    <w:rsid w:val="00AA1AF4"/>
    <w:rsid w:val="00AA309C"/>
    <w:rsid w:val="00AB18F3"/>
    <w:rsid w:val="00AB243F"/>
    <w:rsid w:val="00AB3AC7"/>
    <w:rsid w:val="00AB57FD"/>
    <w:rsid w:val="00AB6E9E"/>
    <w:rsid w:val="00AC030A"/>
    <w:rsid w:val="00AC15C7"/>
    <w:rsid w:val="00AC3516"/>
    <w:rsid w:val="00AC63BB"/>
    <w:rsid w:val="00AC7276"/>
    <w:rsid w:val="00AD100F"/>
    <w:rsid w:val="00AD2AB7"/>
    <w:rsid w:val="00AD5444"/>
    <w:rsid w:val="00AE0DDC"/>
    <w:rsid w:val="00AE2B20"/>
    <w:rsid w:val="00AE3E94"/>
    <w:rsid w:val="00AE6D9A"/>
    <w:rsid w:val="00AE6EA9"/>
    <w:rsid w:val="00AF0461"/>
    <w:rsid w:val="00AF0469"/>
    <w:rsid w:val="00AF0FBA"/>
    <w:rsid w:val="00AF11A6"/>
    <w:rsid w:val="00AF5A63"/>
    <w:rsid w:val="00B00343"/>
    <w:rsid w:val="00B02CE2"/>
    <w:rsid w:val="00B05CD6"/>
    <w:rsid w:val="00B118AA"/>
    <w:rsid w:val="00B13968"/>
    <w:rsid w:val="00B143D1"/>
    <w:rsid w:val="00B15A27"/>
    <w:rsid w:val="00B1604B"/>
    <w:rsid w:val="00B23E92"/>
    <w:rsid w:val="00B2572F"/>
    <w:rsid w:val="00B257F5"/>
    <w:rsid w:val="00B32988"/>
    <w:rsid w:val="00B34D14"/>
    <w:rsid w:val="00B359AF"/>
    <w:rsid w:val="00B37C72"/>
    <w:rsid w:val="00B40C52"/>
    <w:rsid w:val="00B4220F"/>
    <w:rsid w:val="00B429A5"/>
    <w:rsid w:val="00B448BD"/>
    <w:rsid w:val="00B46BB8"/>
    <w:rsid w:val="00B56C3F"/>
    <w:rsid w:val="00B61265"/>
    <w:rsid w:val="00B61283"/>
    <w:rsid w:val="00B678AF"/>
    <w:rsid w:val="00B70D93"/>
    <w:rsid w:val="00B71D6C"/>
    <w:rsid w:val="00B77112"/>
    <w:rsid w:val="00B80134"/>
    <w:rsid w:val="00B81005"/>
    <w:rsid w:val="00B819C9"/>
    <w:rsid w:val="00B8541A"/>
    <w:rsid w:val="00B87A46"/>
    <w:rsid w:val="00BA00BE"/>
    <w:rsid w:val="00BA0FB4"/>
    <w:rsid w:val="00BA28D7"/>
    <w:rsid w:val="00BA4775"/>
    <w:rsid w:val="00BA4834"/>
    <w:rsid w:val="00BA5A50"/>
    <w:rsid w:val="00BA6B28"/>
    <w:rsid w:val="00BB06E7"/>
    <w:rsid w:val="00BB2A21"/>
    <w:rsid w:val="00BB37B8"/>
    <w:rsid w:val="00BB3950"/>
    <w:rsid w:val="00BB4FED"/>
    <w:rsid w:val="00BC35C6"/>
    <w:rsid w:val="00BC37EE"/>
    <w:rsid w:val="00BD07F0"/>
    <w:rsid w:val="00BD55F0"/>
    <w:rsid w:val="00BD5FB3"/>
    <w:rsid w:val="00BE0626"/>
    <w:rsid w:val="00BE149B"/>
    <w:rsid w:val="00BE1E92"/>
    <w:rsid w:val="00BE45EC"/>
    <w:rsid w:val="00BE4AF7"/>
    <w:rsid w:val="00BE50DE"/>
    <w:rsid w:val="00BE66EE"/>
    <w:rsid w:val="00BE7308"/>
    <w:rsid w:val="00BF0077"/>
    <w:rsid w:val="00BF12A5"/>
    <w:rsid w:val="00BF3113"/>
    <w:rsid w:val="00BF315A"/>
    <w:rsid w:val="00BF3FB0"/>
    <w:rsid w:val="00C00450"/>
    <w:rsid w:val="00C01165"/>
    <w:rsid w:val="00C11DEF"/>
    <w:rsid w:val="00C12697"/>
    <w:rsid w:val="00C12A2A"/>
    <w:rsid w:val="00C14FDB"/>
    <w:rsid w:val="00C1716A"/>
    <w:rsid w:val="00C17E92"/>
    <w:rsid w:val="00C2317F"/>
    <w:rsid w:val="00C2335E"/>
    <w:rsid w:val="00C31305"/>
    <w:rsid w:val="00C3370D"/>
    <w:rsid w:val="00C33ACB"/>
    <w:rsid w:val="00C3670E"/>
    <w:rsid w:val="00C4036A"/>
    <w:rsid w:val="00C40BD9"/>
    <w:rsid w:val="00C41F78"/>
    <w:rsid w:val="00C425F1"/>
    <w:rsid w:val="00C4283D"/>
    <w:rsid w:val="00C42CE6"/>
    <w:rsid w:val="00C435CE"/>
    <w:rsid w:val="00C46295"/>
    <w:rsid w:val="00C50744"/>
    <w:rsid w:val="00C5342B"/>
    <w:rsid w:val="00C54EFD"/>
    <w:rsid w:val="00C61B10"/>
    <w:rsid w:val="00C64E0B"/>
    <w:rsid w:val="00C67A03"/>
    <w:rsid w:val="00C72D47"/>
    <w:rsid w:val="00C7398C"/>
    <w:rsid w:val="00C76787"/>
    <w:rsid w:val="00C80366"/>
    <w:rsid w:val="00C831C1"/>
    <w:rsid w:val="00C84505"/>
    <w:rsid w:val="00C86C47"/>
    <w:rsid w:val="00C9354C"/>
    <w:rsid w:val="00C9766C"/>
    <w:rsid w:val="00CA14EF"/>
    <w:rsid w:val="00CA4B17"/>
    <w:rsid w:val="00CA7842"/>
    <w:rsid w:val="00CB1578"/>
    <w:rsid w:val="00CB463E"/>
    <w:rsid w:val="00CC12E6"/>
    <w:rsid w:val="00CC1777"/>
    <w:rsid w:val="00CC71BB"/>
    <w:rsid w:val="00CC7A00"/>
    <w:rsid w:val="00CD28C4"/>
    <w:rsid w:val="00CD7BBB"/>
    <w:rsid w:val="00CE2D76"/>
    <w:rsid w:val="00CE34D6"/>
    <w:rsid w:val="00CE4662"/>
    <w:rsid w:val="00CE50D3"/>
    <w:rsid w:val="00CE6782"/>
    <w:rsid w:val="00CE73F1"/>
    <w:rsid w:val="00CF17A9"/>
    <w:rsid w:val="00CF3B37"/>
    <w:rsid w:val="00CF6294"/>
    <w:rsid w:val="00CF63FC"/>
    <w:rsid w:val="00CF7C42"/>
    <w:rsid w:val="00D04497"/>
    <w:rsid w:val="00D071D7"/>
    <w:rsid w:val="00D07827"/>
    <w:rsid w:val="00D07B24"/>
    <w:rsid w:val="00D14ADF"/>
    <w:rsid w:val="00D166A2"/>
    <w:rsid w:val="00D21663"/>
    <w:rsid w:val="00D23536"/>
    <w:rsid w:val="00D24FB5"/>
    <w:rsid w:val="00D25F97"/>
    <w:rsid w:val="00D26EC4"/>
    <w:rsid w:val="00D319ED"/>
    <w:rsid w:val="00D36192"/>
    <w:rsid w:val="00D3699E"/>
    <w:rsid w:val="00D44556"/>
    <w:rsid w:val="00D45B7C"/>
    <w:rsid w:val="00D5049A"/>
    <w:rsid w:val="00D50FF2"/>
    <w:rsid w:val="00D53438"/>
    <w:rsid w:val="00D542EE"/>
    <w:rsid w:val="00D5461E"/>
    <w:rsid w:val="00D6167C"/>
    <w:rsid w:val="00D64628"/>
    <w:rsid w:val="00D653C2"/>
    <w:rsid w:val="00D667EA"/>
    <w:rsid w:val="00D66A86"/>
    <w:rsid w:val="00D67D2D"/>
    <w:rsid w:val="00D7022F"/>
    <w:rsid w:val="00D71F65"/>
    <w:rsid w:val="00D72E69"/>
    <w:rsid w:val="00D75371"/>
    <w:rsid w:val="00D77458"/>
    <w:rsid w:val="00D81709"/>
    <w:rsid w:val="00D83BE8"/>
    <w:rsid w:val="00D903BF"/>
    <w:rsid w:val="00D924DB"/>
    <w:rsid w:val="00D94C4D"/>
    <w:rsid w:val="00DA22F0"/>
    <w:rsid w:val="00DA5D72"/>
    <w:rsid w:val="00DA708D"/>
    <w:rsid w:val="00DB1524"/>
    <w:rsid w:val="00DB4F14"/>
    <w:rsid w:val="00DB68FA"/>
    <w:rsid w:val="00DC1F99"/>
    <w:rsid w:val="00DC5C03"/>
    <w:rsid w:val="00DD30BA"/>
    <w:rsid w:val="00DD3A04"/>
    <w:rsid w:val="00DD4725"/>
    <w:rsid w:val="00DD652C"/>
    <w:rsid w:val="00DD781C"/>
    <w:rsid w:val="00DE3DFB"/>
    <w:rsid w:val="00DE5E73"/>
    <w:rsid w:val="00DE60E5"/>
    <w:rsid w:val="00DF08E7"/>
    <w:rsid w:val="00DF3160"/>
    <w:rsid w:val="00DF35B0"/>
    <w:rsid w:val="00DF3F1D"/>
    <w:rsid w:val="00DF49FC"/>
    <w:rsid w:val="00DF61CF"/>
    <w:rsid w:val="00E00C0C"/>
    <w:rsid w:val="00E00DE5"/>
    <w:rsid w:val="00E01D1A"/>
    <w:rsid w:val="00E04E95"/>
    <w:rsid w:val="00E06FCF"/>
    <w:rsid w:val="00E10A15"/>
    <w:rsid w:val="00E11B09"/>
    <w:rsid w:val="00E132D2"/>
    <w:rsid w:val="00E14A0F"/>
    <w:rsid w:val="00E23809"/>
    <w:rsid w:val="00E253C2"/>
    <w:rsid w:val="00E307AC"/>
    <w:rsid w:val="00E326CA"/>
    <w:rsid w:val="00E36A18"/>
    <w:rsid w:val="00E4227F"/>
    <w:rsid w:val="00E426A9"/>
    <w:rsid w:val="00E426E2"/>
    <w:rsid w:val="00E43610"/>
    <w:rsid w:val="00E46D70"/>
    <w:rsid w:val="00E6031C"/>
    <w:rsid w:val="00E62677"/>
    <w:rsid w:val="00E62710"/>
    <w:rsid w:val="00E74C73"/>
    <w:rsid w:val="00E83F4F"/>
    <w:rsid w:val="00E841F0"/>
    <w:rsid w:val="00E84519"/>
    <w:rsid w:val="00E85D9A"/>
    <w:rsid w:val="00E90196"/>
    <w:rsid w:val="00E90F5A"/>
    <w:rsid w:val="00EA026A"/>
    <w:rsid w:val="00EA59CA"/>
    <w:rsid w:val="00EB288E"/>
    <w:rsid w:val="00EB2A25"/>
    <w:rsid w:val="00EB612D"/>
    <w:rsid w:val="00EC027F"/>
    <w:rsid w:val="00EC2692"/>
    <w:rsid w:val="00EC3AC8"/>
    <w:rsid w:val="00EC5047"/>
    <w:rsid w:val="00EC66F2"/>
    <w:rsid w:val="00EC764C"/>
    <w:rsid w:val="00ED012F"/>
    <w:rsid w:val="00ED12B9"/>
    <w:rsid w:val="00ED21AE"/>
    <w:rsid w:val="00ED2590"/>
    <w:rsid w:val="00ED345D"/>
    <w:rsid w:val="00ED7F73"/>
    <w:rsid w:val="00EE0FA4"/>
    <w:rsid w:val="00EE1034"/>
    <w:rsid w:val="00EE20AC"/>
    <w:rsid w:val="00EF3C84"/>
    <w:rsid w:val="00F036BC"/>
    <w:rsid w:val="00F107D7"/>
    <w:rsid w:val="00F11540"/>
    <w:rsid w:val="00F119EF"/>
    <w:rsid w:val="00F13992"/>
    <w:rsid w:val="00F15A12"/>
    <w:rsid w:val="00F20AB1"/>
    <w:rsid w:val="00F22B0A"/>
    <w:rsid w:val="00F24E8D"/>
    <w:rsid w:val="00F36C61"/>
    <w:rsid w:val="00F3799E"/>
    <w:rsid w:val="00F4041B"/>
    <w:rsid w:val="00F411D5"/>
    <w:rsid w:val="00F433A3"/>
    <w:rsid w:val="00F46B5C"/>
    <w:rsid w:val="00F53F0E"/>
    <w:rsid w:val="00F6137D"/>
    <w:rsid w:val="00F65EEB"/>
    <w:rsid w:val="00F6668F"/>
    <w:rsid w:val="00F675A7"/>
    <w:rsid w:val="00F707B7"/>
    <w:rsid w:val="00F714DA"/>
    <w:rsid w:val="00F81891"/>
    <w:rsid w:val="00F84CE7"/>
    <w:rsid w:val="00F8520E"/>
    <w:rsid w:val="00F9018A"/>
    <w:rsid w:val="00F91FE4"/>
    <w:rsid w:val="00F922D0"/>
    <w:rsid w:val="00F937EC"/>
    <w:rsid w:val="00F96818"/>
    <w:rsid w:val="00FA05B4"/>
    <w:rsid w:val="00FA0C55"/>
    <w:rsid w:val="00FA6616"/>
    <w:rsid w:val="00FA6D31"/>
    <w:rsid w:val="00FC08AD"/>
    <w:rsid w:val="00FC0CED"/>
    <w:rsid w:val="00FC0DFF"/>
    <w:rsid w:val="00FC0E88"/>
    <w:rsid w:val="00FC3B32"/>
    <w:rsid w:val="00FC54AD"/>
    <w:rsid w:val="00FC70A5"/>
    <w:rsid w:val="00FC7C74"/>
    <w:rsid w:val="00FD204F"/>
    <w:rsid w:val="00FD2BB3"/>
    <w:rsid w:val="00FD40A8"/>
    <w:rsid w:val="00FD6DFE"/>
    <w:rsid w:val="00FE345E"/>
    <w:rsid w:val="00FE69F8"/>
    <w:rsid w:val="00FF1D7B"/>
    <w:rsid w:val="00FF2566"/>
    <w:rsid w:val="00F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5C5F3C"/>
  <w15:chartTrackingRefBased/>
  <w15:docId w15:val="{A68D3BA3-D56A-4C1A-8FBB-02EC8DD04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36A18"/>
    <w:pPr>
      <w:spacing w:after="160" w:line="259" w:lineRule="auto"/>
      <w:ind w:left="170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F12A5"/>
    <w:pPr>
      <w:keepNext/>
      <w:keepLines/>
      <w:spacing w:before="480" w:after="240"/>
      <w:ind w:left="0"/>
      <w:outlineLvl w:val="0"/>
    </w:pPr>
    <w:rPr>
      <w:rFonts w:eastAsia="Times New Roman" w:cs="Calibri"/>
      <w:color w:val="00625C"/>
      <w:sz w:val="4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F12A5"/>
    <w:pPr>
      <w:keepNext/>
      <w:keepLines/>
      <w:spacing w:before="480" w:after="120"/>
      <w:ind w:left="0"/>
      <w:outlineLvl w:val="1"/>
    </w:pPr>
    <w:rPr>
      <w:rFonts w:eastAsia="Times New Roman" w:cs="Calibri"/>
      <w:sz w:val="32"/>
      <w:szCs w:val="30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81709"/>
    <w:pPr>
      <w:keepNext/>
      <w:keepLines/>
      <w:spacing w:before="120" w:after="80"/>
      <w:outlineLvl w:val="2"/>
    </w:pPr>
    <w:rPr>
      <w:rFonts w:eastAsia="Times New Roman"/>
      <w:b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aliases w:val="Lauftext2"/>
    <w:qFormat/>
    <w:rsid w:val="00113433"/>
    <w:rPr>
      <w:rFonts w:ascii="Calibri" w:hAnsi="Calibri"/>
      <w:bCs/>
      <w:color w:val="auto"/>
      <w:sz w:val="19"/>
      <w:lang w:val="fr-CH"/>
    </w:rPr>
  </w:style>
  <w:style w:type="character" w:customStyle="1" w:styleId="berschrift1Zchn">
    <w:name w:val="Überschrift 1 Zchn"/>
    <w:link w:val="berschrift1"/>
    <w:uiPriority w:val="9"/>
    <w:rsid w:val="00BF12A5"/>
    <w:rPr>
      <w:rFonts w:eastAsia="Times New Roman" w:cs="Calibri"/>
      <w:color w:val="00625C"/>
      <w:sz w:val="44"/>
      <w:szCs w:val="32"/>
      <w:lang w:eastAsia="en-US"/>
    </w:rPr>
  </w:style>
  <w:style w:type="character" w:customStyle="1" w:styleId="berschrift2Zchn">
    <w:name w:val="Überschrift 2 Zchn"/>
    <w:link w:val="berschrift2"/>
    <w:uiPriority w:val="9"/>
    <w:rsid w:val="00BF12A5"/>
    <w:rPr>
      <w:rFonts w:ascii="Calibri" w:eastAsia="Times New Roman" w:hAnsi="Calibri" w:cs="Calibri"/>
      <w:sz w:val="32"/>
      <w:szCs w:val="30"/>
      <w:lang w:eastAsia="en-US"/>
    </w:rPr>
  </w:style>
  <w:style w:type="character" w:customStyle="1" w:styleId="berschrift3Zchn">
    <w:name w:val="Überschrift 3 Zchn"/>
    <w:link w:val="berschrift3"/>
    <w:uiPriority w:val="9"/>
    <w:rsid w:val="00D81709"/>
    <w:rPr>
      <w:rFonts w:ascii="Calibri" w:eastAsia="Times New Roman" w:hAnsi="Calibri" w:cs="Times New Roman"/>
      <w:b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113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13433"/>
  </w:style>
  <w:style w:type="paragraph" w:styleId="Fuzeile">
    <w:name w:val="footer"/>
    <w:basedOn w:val="Standard"/>
    <w:link w:val="FuzeileZchn"/>
    <w:uiPriority w:val="99"/>
    <w:unhideWhenUsed/>
    <w:rsid w:val="00113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13433"/>
  </w:style>
  <w:style w:type="paragraph" w:styleId="Sprechblasentext">
    <w:name w:val="Balloon Text"/>
    <w:basedOn w:val="Standard"/>
    <w:link w:val="SprechblasentextZchn"/>
    <w:semiHidden/>
    <w:rsid w:val="00113433"/>
    <w:pPr>
      <w:spacing w:after="0" w:line="260" w:lineRule="exact"/>
      <w:jc w:val="both"/>
    </w:pPr>
    <w:rPr>
      <w:rFonts w:ascii="Tahoma" w:eastAsia="Batang" w:hAnsi="Tahoma" w:cs="Tahoma"/>
      <w:snapToGrid w:val="0"/>
      <w:color w:val="00625C"/>
      <w:sz w:val="16"/>
      <w:szCs w:val="16"/>
      <w:lang w:eastAsia="de-CH"/>
    </w:rPr>
  </w:style>
  <w:style w:type="character" w:customStyle="1" w:styleId="SprechblasentextZchn">
    <w:name w:val="Sprechblasentext Zchn"/>
    <w:link w:val="Sprechblasentext"/>
    <w:semiHidden/>
    <w:rsid w:val="00113433"/>
    <w:rPr>
      <w:rFonts w:ascii="Tahoma" w:eastAsia="Batang" w:hAnsi="Tahoma" w:cs="Tahoma"/>
      <w:snapToGrid w:val="0"/>
      <w:color w:val="00625C"/>
      <w:sz w:val="16"/>
      <w:szCs w:val="16"/>
      <w:lang w:eastAsia="de-CH"/>
    </w:rPr>
  </w:style>
  <w:style w:type="character" w:styleId="Hyperlink">
    <w:name w:val="Hyperlink"/>
    <w:uiPriority w:val="99"/>
    <w:unhideWhenUsed/>
    <w:rsid w:val="00113433"/>
    <w:rPr>
      <w:color w:val="0000FF"/>
      <w:u w:val="single"/>
    </w:rPr>
  </w:style>
  <w:style w:type="paragraph" w:customStyle="1" w:styleId="Seitenzahl1">
    <w:name w:val="Seitenzahl 1"/>
    <w:basedOn w:val="Standard"/>
    <w:link w:val="Seitenzahl1Zchn"/>
    <w:rsid w:val="00113433"/>
    <w:pPr>
      <w:autoSpaceDE w:val="0"/>
      <w:autoSpaceDN w:val="0"/>
      <w:adjustRightInd w:val="0"/>
      <w:spacing w:after="0" w:line="195" w:lineRule="exact"/>
      <w:jc w:val="both"/>
    </w:pPr>
    <w:rPr>
      <w:rFonts w:ascii="Metric Light" w:eastAsia="Batang" w:hAnsi="Metric Light" w:cs="Calibri"/>
      <w:b/>
      <w:bCs/>
      <w:snapToGrid w:val="0"/>
      <w:color w:val="00625C"/>
      <w:sz w:val="18"/>
      <w:szCs w:val="18"/>
      <w:lang w:eastAsia="de-CH"/>
    </w:rPr>
  </w:style>
  <w:style w:type="character" w:customStyle="1" w:styleId="Seitenzahl1Zchn">
    <w:name w:val="Seitenzahl 1 Zchn"/>
    <w:link w:val="Seitenzahl1"/>
    <w:rsid w:val="00113433"/>
    <w:rPr>
      <w:rFonts w:ascii="Metric Light" w:eastAsia="Batang" w:hAnsi="Metric Light" w:cs="Calibri"/>
      <w:b/>
      <w:bCs/>
      <w:snapToGrid w:val="0"/>
      <w:color w:val="00625C"/>
      <w:sz w:val="18"/>
      <w:szCs w:val="18"/>
      <w:lang w:eastAsia="de-CH"/>
    </w:rPr>
  </w:style>
  <w:style w:type="character" w:styleId="SchwacheHervorhebung">
    <w:name w:val="Subtle Emphasis"/>
    <w:uiPriority w:val="19"/>
    <w:rsid w:val="00113433"/>
    <w:rPr>
      <w:i/>
      <w:iCs/>
      <w:color w:val="404040"/>
    </w:rPr>
  </w:style>
  <w:style w:type="paragraph" w:customStyle="1" w:styleId="Lead">
    <w:name w:val="Lead"/>
    <w:basedOn w:val="Standard"/>
    <w:link w:val="LeadZchn"/>
    <w:qFormat/>
    <w:rsid w:val="00BF12A5"/>
    <w:pPr>
      <w:ind w:left="0"/>
    </w:pPr>
  </w:style>
  <w:style w:type="paragraph" w:styleId="Titel">
    <w:name w:val="Title"/>
    <w:basedOn w:val="Standard"/>
    <w:next w:val="Standard"/>
    <w:link w:val="TitelZchn"/>
    <w:uiPriority w:val="10"/>
    <w:qFormat/>
    <w:rsid w:val="00895864"/>
    <w:pPr>
      <w:spacing w:after="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LeadZchn">
    <w:name w:val="Lead Zchn"/>
    <w:link w:val="Lead"/>
    <w:rsid w:val="00BF12A5"/>
    <w:rPr>
      <w:sz w:val="22"/>
      <w:szCs w:val="22"/>
      <w:lang w:eastAsia="en-US"/>
    </w:rPr>
  </w:style>
  <w:style w:type="character" w:customStyle="1" w:styleId="TitelZchn">
    <w:name w:val="Titel Zchn"/>
    <w:link w:val="Titel"/>
    <w:uiPriority w:val="10"/>
    <w:rsid w:val="00895864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Default">
    <w:name w:val="Default"/>
    <w:rsid w:val="00CF17A9"/>
    <w:pPr>
      <w:autoSpaceDE w:val="0"/>
      <w:autoSpaceDN w:val="0"/>
      <w:adjustRightInd w:val="0"/>
    </w:pPr>
    <w:rPr>
      <w:rFonts w:ascii="Univers 45 Light" w:hAnsi="Univers 45 Light" w:cs="Univers 45 Light"/>
      <w:color w:val="000000"/>
      <w:sz w:val="24"/>
      <w:szCs w:val="24"/>
      <w:lang w:eastAsia="en-US"/>
    </w:rPr>
  </w:style>
  <w:style w:type="paragraph" w:styleId="KeinLeerraum">
    <w:name w:val="No Spacing"/>
    <w:uiPriority w:val="1"/>
    <w:qFormat/>
    <w:rsid w:val="00CF17A9"/>
    <w:rPr>
      <w:sz w:val="22"/>
      <w:szCs w:val="22"/>
      <w:lang w:eastAsia="en-US"/>
    </w:rPr>
  </w:style>
  <w:style w:type="table" w:styleId="Tabellenraster">
    <w:name w:val="Table Grid"/>
    <w:basedOn w:val="NormaleTabelle"/>
    <w:uiPriority w:val="39"/>
    <w:rsid w:val="00465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rsid w:val="00491E6D"/>
    <w:pPr>
      <w:ind w:left="720"/>
      <w:contextualSpacing/>
    </w:pPr>
  </w:style>
  <w:style w:type="paragraph" w:customStyle="1" w:styleId="Liste1">
    <w:name w:val="Liste 1"/>
    <w:basedOn w:val="Standard"/>
    <w:link w:val="Liste1Zchn"/>
    <w:qFormat/>
    <w:rsid w:val="00FE69F8"/>
    <w:pPr>
      <w:numPr>
        <w:numId w:val="6"/>
      </w:numPr>
      <w:spacing w:after="0" w:line="240" w:lineRule="auto"/>
      <w:ind w:left="567" w:hanging="284"/>
    </w:pPr>
    <w:rPr>
      <w:lang w:val="en-CA"/>
    </w:rPr>
  </w:style>
  <w:style w:type="character" w:customStyle="1" w:styleId="Liste1Zchn">
    <w:name w:val="Liste 1 Zchn"/>
    <w:link w:val="Liste1"/>
    <w:rsid w:val="00FE69F8"/>
    <w:rPr>
      <w:sz w:val="22"/>
      <w:szCs w:val="22"/>
      <w:lang w:val="en-CA" w:eastAsia="en-US"/>
    </w:rPr>
  </w:style>
  <w:style w:type="character" w:styleId="Kommentarzeichen">
    <w:name w:val="annotation reference"/>
    <w:uiPriority w:val="99"/>
    <w:semiHidden/>
    <w:unhideWhenUsed/>
    <w:rsid w:val="00B143D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143D1"/>
    <w:rPr>
      <w:szCs w:val="20"/>
    </w:rPr>
  </w:style>
  <w:style w:type="character" w:customStyle="1" w:styleId="KommentartextZchn">
    <w:name w:val="Kommentartext Zchn"/>
    <w:link w:val="Kommentartext"/>
    <w:uiPriority w:val="99"/>
    <w:rsid w:val="00B143D1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143D1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B143D1"/>
    <w:rPr>
      <w:b/>
      <w:bCs/>
      <w:lang w:eastAsia="en-US"/>
    </w:rPr>
  </w:style>
  <w:style w:type="paragraph" w:styleId="Verzeichnis1">
    <w:name w:val="toc 1"/>
    <w:basedOn w:val="Standard"/>
    <w:next w:val="Standard"/>
    <w:autoRedefine/>
    <w:uiPriority w:val="39"/>
    <w:unhideWhenUsed/>
    <w:rsid w:val="000925A8"/>
    <w:pPr>
      <w:spacing w:after="100"/>
      <w:ind w:left="0"/>
    </w:pPr>
  </w:style>
  <w:style w:type="paragraph" w:styleId="Verzeichnis2">
    <w:name w:val="toc 2"/>
    <w:basedOn w:val="Standard"/>
    <w:next w:val="Standard"/>
    <w:autoRedefine/>
    <w:uiPriority w:val="39"/>
    <w:unhideWhenUsed/>
    <w:rsid w:val="000925A8"/>
    <w:pPr>
      <w:spacing w:after="100"/>
      <w:ind w:left="22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BB395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D25F97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E307AC"/>
    <w:rPr>
      <w:sz w:val="22"/>
      <w:szCs w:val="22"/>
      <w:lang w:eastAsia="en-US"/>
    </w:rPr>
  </w:style>
  <w:style w:type="character" w:customStyle="1" w:styleId="ui-provider">
    <w:name w:val="ui-provider"/>
    <w:basedOn w:val="Absatz-Standardschriftart"/>
    <w:rsid w:val="0033664D"/>
  </w:style>
  <w:style w:type="character" w:styleId="Erwhnung">
    <w:name w:val="Mention"/>
    <w:basedOn w:val="Absatz-Standardschriftart"/>
    <w:uiPriority w:val="99"/>
    <w:unhideWhenUsed/>
    <w:rsid w:val="002946D7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parks.swiss" TargetMode="External"/><Relationship Id="rId2" Type="http://schemas.openxmlformats.org/officeDocument/2006/relationships/hyperlink" Target="http://www.parks.swiss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aNicodR&#233;seaudespa\Netzwerk%20Schweizer%20P&#228;rke\NWP%20Alle%20-%20Dokumente\T2_erfa_wissenstransfer\t2_e_methoden_tools_wissenstransfer\angebotsdatenbank\projektdatenbank\ab_2023_projektdb\04_prozess\02_checkliste_pdb_vorlage_f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F691338D58A74B947BC38C2623D39F" ma:contentTypeVersion="18" ma:contentTypeDescription="Ein neues Dokument erstellen." ma:contentTypeScope="" ma:versionID="113f7a9c5a005c358625633f8a8ef529">
  <xsd:schema xmlns:xsd="http://www.w3.org/2001/XMLSchema" xmlns:xs="http://www.w3.org/2001/XMLSchema" xmlns:p="http://schemas.microsoft.com/office/2006/metadata/properties" xmlns:ns2="0064440c-0b74-4152-94b4-bbf25e7ac525" xmlns:ns3="f8814e02-af58-45ed-a45d-f801ba711f09" targetNamespace="http://schemas.microsoft.com/office/2006/metadata/properties" ma:root="true" ma:fieldsID="b7c107dbfe6ce1c981f0b158bf3b0c3d" ns2:_="" ns3:_="">
    <xsd:import namespace="0064440c-0b74-4152-94b4-bbf25e7ac525"/>
    <xsd:import namespace="f8814e02-af58-45ed-a45d-f801ba711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4440c-0b74-4152-94b4-bbf25e7ac5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d3ac95e2-6a71-498f-9362-7d11269cd7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814e02-af58-45ed-a45d-f801ba711f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24aef4c-813c-4967-abcf-2596564350fc}" ma:internalName="TaxCatchAll" ma:showField="CatchAllData" ma:web="f8814e02-af58-45ed-a45d-f801ba711f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814e02-af58-45ed-a45d-f801ba711f09" xsi:nil="true"/>
    <lcf76f155ced4ddcb4097134ff3c332f xmlns="0064440c-0b74-4152-94b4-bbf25e7ac525">
      <Terms xmlns="http://schemas.microsoft.com/office/infopath/2007/PartnerControls"/>
    </lcf76f155ced4ddcb4097134ff3c332f>
    <SharedWithUsers xmlns="f8814e02-af58-45ed-a45d-f801ba711f09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F0FA5EB-37E7-4250-BC2E-BE4EE2943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64440c-0b74-4152-94b4-bbf25e7ac525"/>
    <ds:schemaRef ds:uri="f8814e02-af58-45ed-a45d-f801ba711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6E5FB9-A76B-4FB4-A00A-FD7897F8C6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3C69AE-DE93-44E7-AD28-0BBE037D2F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E831DA-2440-4B8F-A506-C3262C90CDAF}">
  <ds:schemaRefs>
    <ds:schemaRef ds:uri="http://schemas.microsoft.com/office/2006/metadata/properties"/>
    <ds:schemaRef ds:uri="http://schemas.microsoft.com/office/infopath/2007/PartnerControls"/>
    <ds:schemaRef ds:uri="f8814e02-af58-45ed-a45d-f801ba711f09"/>
    <ds:schemaRef ds:uri="0064440c-0b74-4152-94b4-bbf25e7ac5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02_checkliste_pdb_vorlage_f</Template>
  <TotalTime>0</TotalTime>
  <Pages>4</Pages>
  <Words>605</Words>
  <Characters>3814</Characters>
  <Application>Microsoft Office Word</Application>
  <DocSecurity>0</DocSecurity>
  <Lines>31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4411</CharactersWithSpaces>
  <SharedDoc>false</SharedDoc>
  <HLinks>
    <vt:vector size="12" baseType="variant">
      <vt:variant>
        <vt:i4>852000</vt:i4>
      </vt:variant>
      <vt:variant>
        <vt:i4>9</vt:i4>
      </vt:variant>
      <vt:variant>
        <vt:i4>0</vt:i4>
      </vt:variant>
      <vt:variant>
        <vt:i4>5</vt:i4>
      </vt:variant>
      <vt:variant>
        <vt:lpwstr>mailto:info@parks.swiss</vt:lpwstr>
      </vt:variant>
      <vt:variant>
        <vt:lpwstr/>
      </vt:variant>
      <vt:variant>
        <vt:i4>3342448</vt:i4>
      </vt:variant>
      <vt:variant>
        <vt:i4>6</vt:i4>
      </vt:variant>
      <vt:variant>
        <vt:i4>0</vt:i4>
      </vt:variant>
      <vt:variant>
        <vt:i4>5</vt:i4>
      </vt:variant>
      <vt:variant>
        <vt:lpwstr>http://www.parks.swiss/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Hubacher / Netzwerk Schweizer Pärke</dc:creator>
  <cp:keywords/>
  <dc:description/>
  <cp:lastModifiedBy>Ladina Maurer / Netzwerk Schweizer Pärke</cp:lastModifiedBy>
  <cp:revision>72</cp:revision>
  <cp:lastPrinted>2018-08-31T17:10:00Z</cp:lastPrinted>
  <dcterms:created xsi:type="dcterms:W3CDTF">2025-03-07T12:36:00Z</dcterms:created>
  <dcterms:modified xsi:type="dcterms:W3CDTF">2026-02-26T09:06:00Z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0x0101008CF691338D58A74B947BC38C2623D39F</vt:lpwstr>
  </property>
  <property fmtid="{D5CDD505-2E9C-101B-9397-08002B2CF9AE}" pid="3" name="Order">
    <vt:r8>400200</vt:r8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